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F7F0B7" w14:textId="03E53444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D97B29">
        <w:rPr>
          <w:b/>
          <w:sz w:val="40"/>
          <w:szCs w:val="40"/>
          <w:u w:val="single"/>
        </w:rPr>
        <w:t>016</w:t>
      </w:r>
      <w:r w:rsidRPr="002D4C64">
        <w:rPr>
          <w:b/>
          <w:sz w:val="40"/>
          <w:szCs w:val="40"/>
          <w:u w:val="single"/>
        </w:rPr>
        <w:t>/2023.</w:t>
      </w:r>
    </w:p>
    <w:p w14:paraId="35DA6430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64258C3" w14:textId="24EC620D" w:rsidR="00102E6A" w:rsidRPr="00AD199D" w:rsidRDefault="00102E6A" w:rsidP="00AD199D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AD199D">
        <w:rPr>
          <w:b/>
          <w:sz w:val="24"/>
          <w:szCs w:val="24"/>
        </w:rPr>
        <w:t xml:space="preserve">Ementa: </w:t>
      </w:r>
      <w:bookmarkStart w:id="0" w:name="_Hlk84964901"/>
      <w:bookmarkStart w:id="1" w:name="_Hlk63628025"/>
      <w:r w:rsidR="00BE4493" w:rsidRPr="00AD199D">
        <w:rPr>
          <w:i/>
          <w:sz w:val="24"/>
          <w:szCs w:val="24"/>
        </w:rPr>
        <w:t>“</w:t>
      </w:r>
      <w:r w:rsidR="00BE4493" w:rsidRPr="00AD199D">
        <w:rPr>
          <w:i/>
          <w:iCs/>
          <w:sz w:val="24"/>
          <w:szCs w:val="24"/>
        </w:rPr>
        <w:t xml:space="preserve">Requer à Mesa Diretora, depois de discutido pelo Plenário e se aprovado for, que seja enviado ofício ao Executivo Municipal, via Secretaria de </w:t>
      </w:r>
      <w:bookmarkEnd w:id="0"/>
      <w:bookmarkEnd w:id="1"/>
      <w:r w:rsidR="00BE4493" w:rsidRPr="00AD199D">
        <w:rPr>
          <w:i/>
          <w:iCs/>
          <w:sz w:val="24"/>
          <w:szCs w:val="24"/>
        </w:rPr>
        <w:t>Obras, sugerindo a criação de dois quebra-molas, no Primeiro Distrito, sentido à Linha Glória”</w:t>
      </w:r>
      <w:r w:rsidRPr="00AD199D">
        <w:rPr>
          <w:i/>
          <w:sz w:val="24"/>
          <w:szCs w:val="24"/>
        </w:rPr>
        <w:t xml:space="preserve">. </w:t>
      </w:r>
      <w:r w:rsidRPr="00AD199D">
        <w:rPr>
          <w:i/>
          <w:sz w:val="24"/>
          <w:szCs w:val="24"/>
          <w:highlight w:val="yellow"/>
        </w:rPr>
        <w:t xml:space="preserve">  </w:t>
      </w:r>
    </w:p>
    <w:p w14:paraId="0A53E3B8" w14:textId="102FA691" w:rsidR="00102E6A" w:rsidRPr="00AD199D" w:rsidRDefault="00102E6A" w:rsidP="00AD199D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AD199D">
        <w:rPr>
          <w:sz w:val="24"/>
          <w:szCs w:val="24"/>
        </w:rPr>
        <w:t xml:space="preserve">O Vereador Mirim, </w:t>
      </w:r>
      <w:bookmarkStart w:id="2" w:name="_Hlk144706343"/>
      <w:r w:rsidR="00BE4493" w:rsidRPr="00AD199D">
        <w:rPr>
          <w:sz w:val="24"/>
          <w:szCs w:val="24"/>
        </w:rPr>
        <w:t>PEDRO HENRIQUE GOELLNER</w:t>
      </w:r>
      <w:bookmarkEnd w:id="2"/>
      <w:r w:rsidR="00BE4493" w:rsidRPr="00AD199D">
        <w:rPr>
          <w:sz w:val="24"/>
          <w:szCs w:val="24"/>
        </w:rPr>
        <w:t>, da Escola Municipal de Ensino Fundamental Leonel de Moura Brizola</w:t>
      </w:r>
      <w:r w:rsidRPr="00AD199D">
        <w:rPr>
          <w:sz w:val="24"/>
          <w:szCs w:val="24"/>
        </w:rPr>
        <w:t xml:space="preserve">, </w:t>
      </w:r>
      <w:r w:rsidRPr="00AD199D">
        <w:rPr>
          <w:bCs/>
          <w:sz w:val="24"/>
          <w:szCs w:val="24"/>
        </w:rPr>
        <w:t>REQUER que o Excelentíssimo Senhor Presidente da Mesa Diretora Mirim determine o envio da indicação constante na ementa.</w:t>
      </w:r>
      <w:r w:rsidRPr="00AD199D">
        <w:rPr>
          <w:sz w:val="24"/>
          <w:szCs w:val="24"/>
          <w:highlight w:val="yellow"/>
        </w:rPr>
        <w:t xml:space="preserve">  </w:t>
      </w:r>
    </w:p>
    <w:p w14:paraId="4F53CA22" w14:textId="77777777" w:rsidR="00102E6A" w:rsidRPr="00AD199D" w:rsidRDefault="00102E6A" w:rsidP="00AD199D">
      <w:pPr>
        <w:spacing w:before="240" w:after="240" w:line="360" w:lineRule="auto"/>
        <w:rPr>
          <w:b/>
          <w:sz w:val="24"/>
          <w:szCs w:val="24"/>
          <w:u w:val="single"/>
        </w:rPr>
      </w:pPr>
      <w:r w:rsidRPr="00AD199D">
        <w:rPr>
          <w:b/>
          <w:sz w:val="24"/>
          <w:szCs w:val="24"/>
          <w:u w:val="single"/>
        </w:rPr>
        <w:t>JUSTIFICATIVA</w:t>
      </w:r>
    </w:p>
    <w:p w14:paraId="036B8465" w14:textId="77777777" w:rsidR="00D97B29" w:rsidRPr="00AD199D" w:rsidRDefault="00D97B29" w:rsidP="00AD199D">
      <w:pPr>
        <w:spacing w:line="360" w:lineRule="auto"/>
        <w:ind w:firstLine="709"/>
        <w:jc w:val="both"/>
        <w:rPr>
          <w:sz w:val="24"/>
          <w:szCs w:val="24"/>
        </w:rPr>
      </w:pPr>
      <w:r w:rsidRPr="00AD199D">
        <w:rPr>
          <w:iCs/>
          <w:sz w:val="24"/>
          <w:szCs w:val="24"/>
        </w:rPr>
        <w:t>Pois até a circulação de carros em alta velocidade é grande, tem muitas empresas incluindo uma bodega onde a circulação de idosos é alta, podendo gerar um grave acidente</w:t>
      </w:r>
      <w:r w:rsidRPr="00AD199D">
        <w:rPr>
          <w:sz w:val="24"/>
          <w:szCs w:val="24"/>
        </w:rPr>
        <w:t>.</w:t>
      </w:r>
    </w:p>
    <w:p w14:paraId="7490778F" w14:textId="5FFCE1B3" w:rsidR="00102E6A" w:rsidRPr="00AD199D" w:rsidRDefault="00102E6A" w:rsidP="00AD199D">
      <w:pPr>
        <w:spacing w:before="200" w:line="36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AD199D">
        <w:rPr>
          <w:rFonts w:eastAsia="Times New Roman"/>
          <w:b/>
          <w:sz w:val="24"/>
          <w:szCs w:val="24"/>
        </w:rPr>
        <w:t xml:space="preserve">CÂMARA MIRIM DE VICTOR GRAEFF, em </w:t>
      </w:r>
      <w:r w:rsidR="00BE4493" w:rsidRPr="00AD199D">
        <w:rPr>
          <w:rFonts w:eastAsia="Times New Roman"/>
          <w:b/>
          <w:sz w:val="24"/>
          <w:szCs w:val="24"/>
        </w:rPr>
        <w:t>04</w:t>
      </w:r>
      <w:bookmarkStart w:id="3" w:name="_GoBack"/>
      <w:bookmarkEnd w:id="3"/>
      <w:r w:rsidRPr="00AD199D">
        <w:rPr>
          <w:rFonts w:eastAsia="Times New Roman"/>
          <w:b/>
          <w:sz w:val="24"/>
          <w:szCs w:val="24"/>
        </w:rPr>
        <w:t xml:space="preserve"> de </w:t>
      </w:r>
      <w:r w:rsidR="00BE4493" w:rsidRPr="00AD199D">
        <w:rPr>
          <w:rFonts w:eastAsia="Times New Roman"/>
          <w:b/>
          <w:sz w:val="24"/>
          <w:szCs w:val="24"/>
        </w:rPr>
        <w:t>setembro</w:t>
      </w:r>
      <w:r w:rsidRPr="00AD199D">
        <w:rPr>
          <w:rFonts w:eastAsia="Times New Roman"/>
          <w:b/>
          <w:sz w:val="24"/>
          <w:szCs w:val="24"/>
        </w:rPr>
        <w:t xml:space="preserve"> de 2023.</w:t>
      </w:r>
    </w:p>
    <w:p w14:paraId="654790DF" w14:textId="77777777" w:rsidR="00102E6A" w:rsidRPr="00AD199D" w:rsidRDefault="00102E6A" w:rsidP="00AD199D">
      <w:pPr>
        <w:spacing w:before="200" w:line="360" w:lineRule="auto"/>
        <w:ind w:right="427"/>
        <w:jc w:val="center"/>
        <w:rPr>
          <w:rFonts w:eastAsia="Times New Roman"/>
          <w:b/>
          <w:sz w:val="24"/>
          <w:szCs w:val="24"/>
        </w:rPr>
      </w:pPr>
    </w:p>
    <w:p w14:paraId="058DB8D2" w14:textId="77777777" w:rsidR="00102E6A" w:rsidRPr="00AD199D" w:rsidRDefault="00102E6A" w:rsidP="00AD199D">
      <w:pPr>
        <w:spacing w:line="360" w:lineRule="auto"/>
        <w:ind w:right="427"/>
        <w:rPr>
          <w:rFonts w:eastAsia="Times New Roman"/>
          <w:b/>
          <w:sz w:val="24"/>
          <w:szCs w:val="24"/>
        </w:rPr>
      </w:pPr>
    </w:p>
    <w:p w14:paraId="28F802CB" w14:textId="77777777" w:rsidR="00102E6A" w:rsidRPr="00AD199D" w:rsidRDefault="00102E6A" w:rsidP="00AD199D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AD199D">
        <w:rPr>
          <w:rFonts w:eastAsia="Times New Roman"/>
          <w:b/>
          <w:sz w:val="24"/>
          <w:szCs w:val="24"/>
        </w:rPr>
        <w:t>________________________________________</w:t>
      </w:r>
    </w:p>
    <w:p w14:paraId="6A9B2DE2" w14:textId="658BD731" w:rsidR="00BE4493" w:rsidRPr="00AD199D" w:rsidRDefault="00BE4493" w:rsidP="00AD199D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AD199D">
        <w:rPr>
          <w:rFonts w:eastAsia="Times New Roman"/>
          <w:b/>
          <w:sz w:val="24"/>
          <w:szCs w:val="24"/>
        </w:rPr>
        <w:t>PEDRO HENRIQUE GOELLNER</w:t>
      </w:r>
    </w:p>
    <w:p w14:paraId="4D8FE98E" w14:textId="07D75316" w:rsidR="000D7FEB" w:rsidRPr="00AD199D" w:rsidRDefault="00102E6A" w:rsidP="00AD199D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AD199D">
        <w:rPr>
          <w:rFonts w:eastAsia="Times New Roman"/>
          <w:b/>
          <w:sz w:val="24"/>
          <w:szCs w:val="24"/>
        </w:rPr>
        <w:t>Vereador Mirim</w:t>
      </w:r>
    </w:p>
    <w:sectPr w:rsidR="000D7FEB" w:rsidRPr="00AD199D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011051" w14:textId="77777777" w:rsidR="00C768A2" w:rsidRDefault="00C768A2" w:rsidP="000D7FEB">
      <w:pPr>
        <w:spacing w:line="240" w:lineRule="auto"/>
      </w:pPr>
      <w:r>
        <w:separator/>
      </w:r>
    </w:p>
  </w:endnote>
  <w:endnote w:type="continuationSeparator" w:id="0">
    <w:p w14:paraId="332B9741" w14:textId="77777777" w:rsidR="00C768A2" w:rsidRDefault="00C768A2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A14028" w14:textId="77777777" w:rsidR="00C768A2" w:rsidRDefault="00C768A2" w:rsidP="000D7FEB">
      <w:pPr>
        <w:spacing w:line="240" w:lineRule="auto"/>
      </w:pPr>
      <w:r>
        <w:separator/>
      </w:r>
    </w:p>
  </w:footnote>
  <w:footnote w:type="continuationSeparator" w:id="0">
    <w:p w14:paraId="46EA1A28" w14:textId="77777777" w:rsidR="00C768A2" w:rsidRDefault="00C768A2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45D25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5266498E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657C308C" wp14:editId="685F62F8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3920A2D4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34137B7A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6A74D6B4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1F5D9A0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64E9A6F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72B78867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B37A1"/>
    <w:rsid w:val="00501FB7"/>
    <w:rsid w:val="00664F5B"/>
    <w:rsid w:val="00734605"/>
    <w:rsid w:val="007656C2"/>
    <w:rsid w:val="007F058B"/>
    <w:rsid w:val="008631DE"/>
    <w:rsid w:val="008A745B"/>
    <w:rsid w:val="009C30FD"/>
    <w:rsid w:val="00AD199D"/>
    <w:rsid w:val="00BC3998"/>
    <w:rsid w:val="00BE4493"/>
    <w:rsid w:val="00BF6436"/>
    <w:rsid w:val="00BF67B7"/>
    <w:rsid w:val="00C73FBE"/>
    <w:rsid w:val="00C768A2"/>
    <w:rsid w:val="00D12CFC"/>
    <w:rsid w:val="00D87A94"/>
    <w:rsid w:val="00D97B29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605C03E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D4769-DAAB-4874-9A7F-CAE1C4E23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0</TotalTime>
  <Pages>1</Pages>
  <Words>130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4</cp:revision>
  <cp:lastPrinted>2023-09-05T13:52:00Z</cp:lastPrinted>
  <dcterms:created xsi:type="dcterms:W3CDTF">2023-09-04T10:57:00Z</dcterms:created>
  <dcterms:modified xsi:type="dcterms:W3CDTF">2023-09-05T13:52:00Z</dcterms:modified>
</cp:coreProperties>
</file>