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EB844" w14:textId="2BB9EC81" w:rsidR="00102E6A" w:rsidRPr="002D4C64" w:rsidRDefault="00F33A6D" w:rsidP="00102E6A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REQUERIMENTO</w:t>
      </w:r>
      <w:r w:rsidR="00102E6A" w:rsidRPr="002D4C64">
        <w:rPr>
          <w:b/>
          <w:sz w:val="40"/>
          <w:szCs w:val="40"/>
          <w:u w:val="single"/>
        </w:rPr>
        <w:t xml:space="preserve"> Nº</w:t>
      </w:r>
      <w:r w:rsidR="0006612B">
        <w:rPr>
          <w:b/>
          <w:sz w:val="40"/>
          <w:szCs w:val="40"/>
          <w:u w:val="single"/>
        </w:rPr>
        <w:t>00</w:t>
      </w:r>
      <w:r w:rsidR="00C44F78">
        <w:rPr>
          <w:b/>
          <w:sz w:val="40"/>
          <w:szCs w:val="40"/>
          <w:u w:val="single"/>
        </w:rPr>
        <w:t>3</w:t>
      </w:r>
      <w:r w:rsidR="00102E6A" w:rsidRPr="002D4C64">
        <w:rPr>
          <w:b/>
          <w:sz w:val="40"/>
          <w:szCs w:val="40"/>
          <w:u w:val="single"/>
        </w:rPr>
        <w:t>/2023.</w:t>
      </w:r>
    </w:p>
    <w:p w14:paraId="737FED1B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0DB80DF0" w14:textId="0F9F8791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06612B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</w:t>
      </w:r>
      <w:r w:rsidR="00F33A6D">
        <w:rPr>
          <w:i/>
          <w:iCs/>
          <w:sz w:val="24"/>
          <w:szCs w:val="24"/>
        </w:rPr>
        <w:t>e aprovado for, que seja enviado</w:t>
      </w:r>
      <w:r w:rsidR="0006612B">
        <w:rPr>
          <w:i/>
          <w:iCs/>
          <w:sz w:val="24"/>
          <w:szCs w:val="24"/>
        </w:rPr>
        <w:t xml:space="preserve"> ofício</w:t>
      </w:r>
      <w:r w:rsidRPr="003539AF">
        <w:rPr>
          <w:i/>
          <w:iCs/>
          <w:sz w:val="24"/>
          <w:szCs w:val="24"/>
        </w:rPr>
        <w:t xml:space="preserve"> ao </w:t>
      </w:r>
      <w:r w:rsidR="0006612B">
        <w:rPr>
          <w:i/>
          <w:iCs/>
          <w:sz w:val="24"/>
          <w:szCs w:val="24"/>
        </w:rPr>
        <w:t xml:space="preserve">Executivo Municipal, </w:t>
      </w:r>
      <w:bookmarkEnd w:id="0"/>
      <w:bookmarkEnd w:id="1"/>
      <w:r w:rsidR="00395289" w:rsidRPr="003539AF">
        <w:rPr>
          <w:i/>
          <w:iCs/>
          <w:sz w:val="24"/>
          <w:szCs w:val="24"/>
        </w:rPr>
        <w:t>solicitação</w:t>
      </w:r>
      <w:r w:rsidR="00F33A6D">
        <w:rPr>
          <w:i/>
          <w:iCs/>
          <w:sz w:val="24"/>
          <w:szCs w:val="24"/>
        </w:rPr>
        <w:t xml:space="preserve"> no sentido de que</w:t>
      </w:r>
      <w:r w:rsidR="00C44F78">
        <w:rPr>
          <w:i/>
          <w:iCs/>
          <w:sz w:val="24"/>
          <w:szCs w:val="24"/>
        </w:rPr>
        <w:t xml:space="preserve"> a prefeitura contrate horas adicionais de máquinas agrícolas de agricultores ou prestadores de serviços, para auxiliar a patrulha agrícola nos plantios dos agricultores que utilizam da mesma</w:t>
      </w:r>
      <w:r>
        <w:rPr>
          <w:i/>
          <w:iCs/>
          <w:sz w:val="24"/>
          <w:szCs w:val="24"/>
        </w:rPr>
        <w:t>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68FB5DAB" w14:textId="08FE1746" w:rsidR="00102E6A" w:rsidRPr="003539AF" w:rsidRDefault="0006612B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Pr="003539AF">
        <w:rPr>
          <w:sz w:val="24"/>
          <w:szCs w:val="24"/>
        </w:rPr>
        <w:t xml:space="preserve"> Vereado</w:t>
      </w:r>
      <w:r>
        <w:rPr>
          <w:sz w:val="24"/>
          <w:szCs w:val="24"/>
        </w:rPr>
        <w:t>ra</w:t>
      </w:r>
      <w:r w:rsidRPr="003539AF">
        <w:rPr>
          <w:sz w:val="24"/>
          <w:szCs w:val="24"/>
        </w:rPr>
        <w:t xml:space="preserve"> Mirim, </w:t>
      </w:r>
      <w:bookmarkStart w:id="2" w:name="_Hlk145936698"/>
      <w:bookmarkStart w:id="3" w:name="_Hlk145947854"/>
      <w:r w:rsidRPr="006E433B">
        <w:rPr>
          <w:sz w:val="24"/>
          <w:szCs w:val="24"/>
        </w:rPr>
        <w:t>MARIA LAURA</w:t>
      </w:r>
      <w:r>
        <w:rPr>
          <w:sz w:val="24"/>
          <w:szCs w:val="24"/>
        </w:rPr>
        <w:t xml:space="preserve"> </w:t>
      </w:r>
      <w:r w:rsidRPr="006E433B">
        <w:rPr>
          <w:sz w:val="24"/>
          <w:szCs w:val="24"/>
        </w:rPr>
        <w:t>DAPPER</w:t>
      </w:r>
      <w:r>
        <w:rPr>
          <w:sz w:val="24"/>
          <w:szCs w:val="24"/>
        </w:rPr>
        <w:t xml:space="preserve"> </w:t>
      </w:r>
      <w:r w:rsidRPr="006E433B">
        <w:rPr>
          <w:sz w:val="24"/>
          <w:szCs w:val="24"/>
        </w:rPr>
        <w:t>EBERHARD</w:t>
      </w:r>
      <w:bookmarkEnd w:id="2"/>
      <w:r w:rsidR="00E2477B">
        <w:rPr>
          <w:sz w:val="24"/>
          <w:szCs w:val="24"/>
        </w:rPr>
        <w:t>T</w:t>
      </w:r>
      <w:r w:rsidRPr="006E433B">
        <w:rPr>
          <w:sz w:val="24"/>
          <w:szCs w:val="24"/>
        </w:rPr>
        <w:t xml:space="preserve"> </w:t>
      </w:r>
      <w:bookmarkEnd w:id="3"/>
      <w:r>
        <w:rPr>
          <w:sz w:val="24"/>
          <w:szCs w:val="24"/>
        </w:rPr>
        <w:t xml:space="preserve">da </w:t>
      </w:r>
      <w:bookmarkStart w:id="4" w:name="_Hlk145947879"/>
      <w:r>
        <w:rPr>
          <w:sz w:val="24"/>
          <w:szCs w:val="24"/>
        </w:rPr>
        <w:t xml:space="preserve">Escola </w:t>
      </w:r>
      <w:r w:rsidRPr="006E433B">
        <w:rPr>
          <w:sz w:val="24"/>
          <w:szCs w:val="24"/>
        </w:rPr>
        <w:t>Municipal de Ensino Fundamental Marcílio Dias</w:t>
      </w:r>
      <w:bookmarkEnd w:id="4"/>
      <w:r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F33A6D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 xml:space="preserve">determine o envio </w:t>
      </w:r>
      <w:r w:rsidR="00F33A6D">
        <w:rPr>
          <w:bCs/>
          <w:sz w:val="24"/>
          <w:szCs w:val="24"/>
        </w:rPr>
        <w:t>do requerimento</w:t>
      </w:r>
      <w:r w:rsidR="00102E6A" w:rsidRPr="003539AF">
        <w:rPr>
          <w:bCs/>
          <w:sz w:val="24"/>
          <w:szCs w:val="24"/>
        </w:rPr>
        <w:t xml:space="preserve">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0E454CC7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139F381A" w14:textId="14D377F6" w:rsidR="00102E6A" w:rsidRDefault="00C44F78" w:rsidP="00102E6A">
      <w:pPr>
        <w:spacing w:line="360" w:lineRule="auto"/>
        <w:ind w:right="427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Tendo em vista que este é um ano de muitas chuvas e que existe uma época adequada para realizar os plantios, para que não haja maiores prejuízo a estes agricultores, se sugere então, a contratação de horas adicionais de serviços para auxiliar a patrulha agrícola.</w:t>
      </w:r>
    </w:p>
    <w:p w14:paraId="5E37EDB3" w14:textId="747F3B20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C44F78">
        <w:rPr>
          <w:rFonts w:eastAsia="Times New Roman"/>
          <w:b/>
          <w:sz w:val="24"/>
          <w:szCs w:val="24"/>
        </w:rPr>
        <w:t>06 de novembro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22A6C4F8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72DF28DF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762FD77D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3C21DD0E" w14:textId="16CF9FC4" w:rsidR="0006612B" w:rsidRDefault="0006612B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06612B">
        <w:rPr>
          <w:rFonts w:eastAsia="Times New Roman"/>
          <w:b/>
          <w:sz w:val="24"/>
          <w:szCs w:val="24"/>
        </w:rPr>
        <w:t>MARIA LAURA DAPPER EBERHARD</w:t>
      </w:r>
      <w:r w:rsidR="00E2477B">
        <w:rPr>
          <w:rFonts w:eastAsia="Times New Roman"/>
          <w:b/>
          <w:sz w:val="24"/>
          <w:szCs w:val="24"/>
        </w:rPr>
        <w:t>T</w:t>
      </w:r>
    </w:p>
    <w:p w14:paraId="246AC694" w14:textId="2C185281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06612B">
        <w:rPr>
          <w:rFonts w:eastAsia="Times New Roman"/>
          <w:b/>
          <w:sz w:val="24"/>
          <w:szCs w:val="24"/>
        </w:rPr>
        <w:t>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B34D69" w14:textId="77777777" w:rsidR="00C32A0C" w:rsidRDefault="00C32A0C" w:rsidP="000D7FEB">
      <w:pPr>
        <w:spacing w:line="240" w:lineRule="auto"/>
      </w:pPr>
      <w:r>
        <w:separator/>
      </w:r>
    </w:p>
  </w:endnote>
  <w:endnote w:type="continuationSeparator" w:id="0">
    <w:p w14:paraId="3D4A6019" w14:textId="77777777" w:rsidR="00C32A0C" w:rsidRDefault="00C32A0C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1984F" w14:textId="77777777" w:rsidR="00C32A0C" w:rsidRDefault="00C32A0C" w:rsidP="000D7FEB">
      <w:pPr>
        <w:spacing w:line="240" w:lineRule="auto"/>
      </w:pPr>
      <w:r>
        <w:separator/>
      </w:r>
    </w:p>
  </w:footnote>
  <w:footnote w:type="continuationSeparator" w:id="0">
    <w:p w14:paraId="29697910" w14:textId="77777777" w:rsidR="00C32A0C" w:rsidRDefault="00C32A0C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16FE23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4E204334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0448467E" wp14:editId="63C4F5D6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46BF0E76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2A9AA647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09E9AA5E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43990F1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0F7A619E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64FFABBC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6612B"/>
    <w:rsid w:val="000D7FEB"/>
    <w:rsid w:val="001004CE"/>
    <w:rsid w:val="00102E6A"/>
    <w:rsid w:val="00113BA6"/>
    <w:rsid w:val="002B320A"/>
    <w:rsid w:val="002E12E0"/>
    <w:rsid w:val="00346509"/>
    <w:rsid w:val="00395289"/>
    <w:rsid w:val="004B37A1"/>
    <w:rsid w:val="00501FB7"/>
    <w:rsid w:val="00664F5B"/>
    <w:rsid w:val="00734605"/>
    <w:rsid w:val="00893A4E"/>
    <w:rsid w:val="008A745B"/>
    <w:rsid w:val="009C30FD"/>
    <w:rsid w:val="00BC3998"/>
    <w:rsid w:val="00BF2865"/>
    <w:rsid w:val="00BF6436"/>
    <w:rsid w:val="00BF6619"/>
    <w:rsid w:val="00BF67B7"/>
    <w:rsid w:val="00C32A0C"/>
    <w:rsid w:val="00C44F78"/>
    <w:rsid w:val="00C73FBE"/>
    <w:rsid w:val="00D12CFC"/>
    <w:rsid w:val="00D87A94"/>
    <w:rsid w:val="00E2477B"/>
    <w:rsid w:val="00E633F6"/>
    <w:rsid w:val="00F33A6D"/>
    <w:rsid w:val="00F64F43"/>
    <w:rsid w:val="00F9649C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6E4FB2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F286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2865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C0EDB-C54D-45DC-A2AB-FC408C6F9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162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2</cp:revision>
  <cp:lastPrinted>2023-11-06T17:08:00Z</cp:lastPrinted>
  <dcterms:created xsi:type="dcterms:W3CDTF">2023-11-08T11:48:00Z</dcterms:created>
  <dcterms:modified xsi:type="dcterms:W3CDTF">2023-11-08T11:48:00Z</dcterms:modified>
</cp:coreProperties>
</file>