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7A8075" w14:textId="1FB02B3D" w:rsidR="00102E6A" w:rsidRPr="002D4C64" w:rsidRDefault="00102E6A" w:rsidP="00102E6A">
      <w:pPr>
        <w:jc w:val="center"/>
        <w:rPr>
          <w:b/>
          <w:sz w:val="40"/>
          <w:szCs w:val="40"/>
          <w:u w:val="single"/>
        </w:rPr>
      </w:pPr>
      <w:r w:rsidRPr="002D4C64">
        <w:rPr>
          <w:b/>
          <w:sz w:val="40"/>
          <w:szCs w:val="40"/>
          <w:u w:val="single"/>
        </w:rPr>
        <w:t>INDICAÇÃO Nº</w:t>
      </w:r>
      <w:r w:rsidR="00812D81">
        <w:rPr>
          <w:b/>
          <w:sz w:val="40"/>
          <w:szCs w:val="40"/>
          <w:u w:val="single"/>
        </w:rPr>
        <w:t>0</w:t>
      </w:r>
      <w:r w:rsidR="00463C82">
        <w:rPr>
          <w:b/>
          <w:sz w:val="40"/>
          <w:szCs w:val="40"/>
          <w:u w:val="single"/>
        </w:rPr>
        <w:t>32</w:t>
      </w:r>
      <w:r w:rsidRPr="002D4C64">
        <w:rPr>
          <w:b/>
          <w:sz w:val="40"/>
          <w:szCs w:val="40"/>
          <w:u w:val="single"/>
        </w:rPr>
        <w:t>/2023.</w:t>
      </w:r>
    </w:p>
    <w:p w14:paraId="569EEB09" w14:textId="77777777" w:rsidR="00102E6A" w:rsidRPr="002D4C64" w:rsidRDefault="00102E6A" w:rsidP="00102E6A">
      <w:pPr>
        <w:spacing w:after="240"/>
        <w:jc w:val="center"/>
        <w:rPr>
          <w:b/>
          <w:highlight w:val="yellow"/>
          <w:u w:val="single"/>
        </w:rPr>
      </w:pPr>
    </w:p>
    <w:p w14:paraId="29AB8CA4" w14:textId="3D15220C" w:rsidR="00102E6A" w:rsidRPr="003539AF" w:rsidRDefault="00102E6A" w:rsidP="00102E6A">
      <w:pPr>
        <w:spacing w:before="240" w:line="360" w:lineRule="auto"/>
        <w:ind w:firstLine="1134"/>
        <w:jc w:val="both"/>
        <w:rPr>
          <w:i/>
          <w:sz w:val="24"/>
          <w:szCs w:val="24"/>
          <w:highlight w:val="yellow"/>
        </w:rPr>
      </w:pPr>
      <w:r w:rsidRPr="003539AF">
        <w:rPr>
          <w:b/>
          <w:sz w:val="24"/>
          <w:szCs w:val="24"/>
        </w:rPr>
        <w:t xml:space="preserve">Ementa: </w:t>
      </w:r>
      <w:r w:rsidR="00463C82">
        <w:rPr>
          <w:b/>
          <w:sz w:val="24"/>
          <w:szCs w:val="24"/>
        </w:rPr>
        <w:t>“</w:t>
      </w:r>
      <w:r w:rsidR="00463C82" w:rsidRPr="00463C82">
        <w:rPr>
          <w:i/>
          <w:iCs/>
        </w:rPr>
        <w:t xml:space="preserve">Requer à Mesa Diretora, depois de discutido pelo Plenário e se aprovado for, que seja enviado ofício ao Executivo Municipal, </w:t>
      </w:r>
      <w:r w:rsidR="00463C82" w:rsidRPr="00463C82">
        <w:rPr>
          <w:i/>
          <w:iCs/>
        </w:rPr>
        <w:t>sugerindo</w:t>
      </w:r>
      <w:r w:rsidR="00463C82" w:rsidRPr="00463C82">
        <w:rPr>
          <w:i/>
          <w:iCs/>
        </w:rPr>
        <w:t xml:space="preserve"> a instalação de mais ventiladores no ginásio municipal </w:t>
      </w:r>
      <w:proofErr w:type="spellStart"/>
      <w:r w:rsidR="00463C82" w:rsidRPr="00463C82">
        <w:rPr>
          <w:i/>
          <w:iCs/>
        </w:rPr>
        <w:t>Polivaf</w:t>
      </w:r>
      <w:proofErr w:type="spellEnd"/>
      <w:r w:rsidR="00463C82" w:rsidRPr="00463C82">
        <w:rPr>
          <w:i/>
          <w:iCs/>
        </w:rPr>
        <w:t>'</w:t>
      </w:r>
      <w:r w:rsidR="009531C1" w:rsidRPr="009531C1">
        <w:rPr>
          <w:i/>
          <w:sz w:val="24"/>
          <w:szCs w:val="24"/>
        </w:rPr>
        <w:t>”</w:t>
      </w:r>
      <w:r w:rsidRPr="003539AF">
        <w:rPr>
          <w:i/>
          <w:sz w:val="24"/>
          <w:szCs w:val="24"/>
        </w:rPr>
        <w:t xml:space="preserve">. </w:t>
      </w:r>
      <w:r w:rsidRPr="003539AF">
        <w:rPr>
          <w:i/>
          <w:sz w:val="24"/>
          <w:szCs w:val="24"/>
          <w:highlight w:val="yellow"/>
        </w:rPr>
        <w:t xml:space="preserve">  </w:t>
      </w:r>
    </w:p>
    <w:p w14:paraId="353F3749" w14:textId="0F85AE90" w:rsidR="00102E6A" w:rsidRPr="003539AF" w:rsidRDefault="00102E6A" w:rsidP="00102E6A">
      <w:pPr>
        <w:spacing w:before="240" w:line="360" w:lineRule="auto"/>
        <w:ind w:firstLine="1134"/>
        <w:jc w:val="both"/>
        <w:rPr>
          <w:bCs/>
          <w:sz w:val="24"/>
          <w:szCs w:val="24"/>
          <w:highlight w:val="yellow"/>
        </w:rPr>
      </w:pPr>
      <w:r w:rsidRPr="003539AF">
        <w:rPr>
          <w:sz w:val="24"/>
          <w:szCs w:val="24"/>
        </w:rPr>
        <w:t>O</w:t>
      </w:r>
      <w:r>
        <w:rPr>
          <w:sz w:val="24"/>
          <w:szCs w:val="24"/>
        </w:rPr>
        <w:t xml:space="preserve"> </w:t>
      </w:r>
      <w:r w:rsidR="009531C1">
        <w:rPr>
          <w:sz w:val="24"/>
          <w:szCs w:val="24"/>
        </w:rPr>
        <w:t xml:space="preserve">Vereador Mirim </w:t>
      </w:r>
      <w:r w:rsidR="00927ACA" w:rsidRPr="009531C1">
        <w:rPr>
          <w:sz w:val="24"/>
          <w:szCs w:val="24"/>
        </w:rPr>
        <w:t xml:space="preserve">LUCAS DOS SANTOS da Escola Estadual Dr. José Maria de Castro </w:t>
      </w:r>
      <w:r w:rsidRPr="003539AF">
        <w:rPr>
          <w:bCs/>
          <w:sz w:val="24"/>
          <w:szCs w:val="24"/>
        </w:rPr>
        <w:t>REQUER que o Excelentíssimo Senhor Presidente da Mesa Diretora Mirim</w:t>
      </w:r>
      <w:r>
        <w:rPr>
          <w:bCs/>
          <w:sz w:val="24"/>
          <w:szCs w:val="24"/>
        </w:rPr>
        <w:t xml:space="preserve"> </w:t>
      </w:r>
      <w:r w:rsidRPr="003539AF">
        <w:rPr>
          <w:bCs/>
          <w:sz w:val="24"/>
          <w:szCs w:val="24"/>
        </w:rPr>
        <w:t>determine o envio da indicação constante na ementa.</w:t>
      </w:r>
      <w:r w:rsidRPr="003539AF">
        <w:rPr>
          <w:sz w:val="24"/>
          <w:szCs w:val="24"/>
          <w:highlight w:val="yellow"/>
        </w:rPr>
        <w:t xml:space="preserve">  </w:t>
      </w:r>
    </w:p>
    <w:p w14:paraId="5538BED7" w14:textId="77777777" w:rsidR="00102E6A" w:rsidRPr="003539AF" w:rsidRDefault="00102E6A" w:rsidP="00102E6A">
      <w:pPr>
        <w:spacing w:before="240" w:after="240" w:line="360" w:lineRule="auto"/>
        <w:rPr>
          <w:b/>
          <w:sz w:val="24"/>
          <w:szCs w:val="24"/>
          <w:u w:val="single"/>
        </w:rPr>
      </w:pPr>
      <w:r w:rsidRPr="003539AF">
        <w:rPr>
          <w:b/>
          <w:sz w:val="24"/>
          <w:szCs w:val="24"/>
          <w:u w:val="single"/>
        </w:rPr>
        <w:t>JUSTIFICATIVA</w:t>
      </w:r>
    </w:p>
    <w:p w14:paraId="6C9EE8CD" w14:textId="2520DDC6" w:rsidR="00463C82" w:rsidRDefault="00463C82" w:rsidP="00463C82">
      <w:pPr>
        <w:spacing w:before="200"/>
        <w:ind w:right="427"/>
      </w:pPr>
      <w:r>
        <w:t xml:space="preserve">Dentro do ginásio faz </w:t>
      </w:r>
      <w:r>
        <w:t>muito</w:t>
      </w:r>
      <w:r>
        <w:t xml:space="preserve"> calor, isso </w:t>
      </w:r>
      <w:r>
        <w:t>ajudaria</w:t>
      </w:r>
      <w:r>
        <w:t xml:space="preserve"> nos jogos de futebol do municipal de Victor </w:t>
      </w:r>
      <w:proofErr w:type="spellStart"/>
      <w:r>
        <w:t>Graeff</w:t>
      </w:r>
      <w:proofErr w:type="spellEnd"/>
      <w:r>
        <w:t xml:space="preserve"> e nos treinos e jogos da escolinha de futebol AERG.</w:t>
      </w:r>
    </w:p>
    <w:p w14:paraId="3AD2719F" w14:textId="5794818E" w:rsidR="00102E6A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 xml:space="preserve">CÂMARA </w:t>
      </w:r>
      <w:r>
        <w:rPr>
          <w:rFonts w:eastAsia="Times New Roman"/>
          <w:b/>
          <w:sz w:val="24"/>
          <w:szCs w:val="24"/>
        </w:rPr>
        <w:t>MIRIM DE VICTOR GRAEFF</w:t>
      </w:r>
      <w:r w:rsidRPr="003539AF">
        <w:rPr>
          <w:rFonts w:eastAsia="Times New Roman"/>
          <w:b/>
          <w:sz w:val="24"/>
          <w:szCs w:val="24"/>
        </w:rPr>
        <w:t xml:space="preserve">, em </w:t>
      </w:r>
      <w:r w:rsidR="00463C82">
        <w:rPr>
          <w:rFonts w:eastAsia="Times New Roman"/>
          <w:b/>
          <w:sz w:val="24"/>
          <w:szCs w:val="24"/>
        </w:rPr>
        <w:t>06 de novembro</w:t>
      </w:r>
      <w:r w:rsidRPr="003539AF">
        <w:rPr>
          <w:rFonts w:eastAsia="Times New Roman"/>
          <w:b/>
          <w:sz w:val="24"/>
          <w:szCs w:val="24"/>
        </w:rPr>
        <w:t xml:space="preserve"> de 2023</w:t>
      </w:r>
      <w:r>
        <w:rPr>
          <w:rFonts w:eastAsia="Times New Roman"/>
          <w:b/>
          <w:sz w:val="24"/>
          <w:szCs w:val="24"/>
        </w:rPr>
        <w:t>.</w:t>
      </w:r>
    </w:p>
    <w:p w14:paraId="365DB4E8" w14:textId="77777777" w:rsidR="00102E6A" w:rsidRPr="003539AF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</w:p>
    <w:p w14:paraId="43F20172" w14:textId="04383C67" w:rsidR="00102E6A" w:rsidRDefault="00102E6A" w:rsidP="00102E6A">
      <w:pPr>
        <w:ind w:right="427"/>
        <w:rPr>
          <w:rFonts w:eastAsia="Times New Roman"/>
          <w:b/>
          <w:sz w:val="24"/>
          <w:szCs w:val="24"/>
        </w:rPr>
      </w:pPr>
    </w:p>
    <w:p w14:paraId="7C71E05B" w14:textId="77777777" w:rsidR="009531C1" w:rsidRPr="003539AF" w:rsidRDefault="009531C1" w:rsidP="00102E6A">
      <w:pPr>
        <w:ind w:right="427"/>
        <w:rPr>
          <w:rFonts w:eastAsia="Times New Roman"/>
          <w:b/>
          <w:sz w:val="24"/>
          <w:szCs w:val="24"/>
        </w:rPr>
      </w:pPr>
    </w:p>
    <w:p w14:paraId="362E5219" w14:textId="77777777" w:rsidR="00102E6A" w:rsidRPr="003539AF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________________________________________</w:t>
      </w:r>
    </w:p>
    <w:p w14:paraId="6BB882ED" w14:textId="6A5CC681" w:rsidR="009531C1" w:rsidRDefault="009531C1" w:rsidP="00181EC8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L</w:t>
      </w:r>
      <w:r w:rsidRPr="00181EC8">
        <w:rPr>
          <w:rFonts w:eastAsia="Times New Roman"/>
          <w:b/>
          <w:sz w:val="24"/>
          <w:szCs w:val="24"/>
        </w:rPr>
        <w:t xml:space="preserve">UCAS </w:t>
      </w:r>
      <w:r>
        <w:rPr>
          <w:rFonts w:eastAsia="Times New Roman"/>
          <w:b/>
          <w:sz w:val="24"/>
          <w:szCs w:val="24"/>
        </w:rPr>
        <w:t>D</w:t>
      </w:r>
      <w:r w:rsidRPr="00181EC8">
        <w:rPr>
          <w:rFonts w:eastAsia="Times New Roman"/>
          <w:b/>
          <w:sz w:val="24"/>
          <w:szCs w:val="24"/>
        </w:rPr>
        <w:t xml:space="preserve">OS </w:t>
      </w:r>
      <w:r>
        <w:rPr>
          <w:rFonts w:eastAsia="Times New Roman"/>
          <w:b/>
          <w:sz w:val="24"/>
          <w:szCs w:val="24"/>
        </w:rPr>
        <w:t>S</w:t>
      </w:r>
      <w:r w:rsidRPr="00181EC8">
        <w:rPr>
          <w:rFonts w:eastAsia="Times New Roman"/>
          <w:b/>
          <w:sz w:val="24"/>
          <w:szCs w:val="24"/>
        </w:rPr>
        <w:t xml:space="preserve">ANTOS </w:t>
      </w:r>
    </w:p>
    <w:p w14:paraId="2A106133" w14:textId="76065359" w:rsidR="000D7FEB" w:rsidRPr="00102E6A" w:rsidRDefault="00102E6A" w:rsidP="00181EC8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>Vereador</w:t>
      </w:r>
      <w:r>
        <w:rPr>
          <w:rFonts w:eastAsia="Times New Roman"/>
          <w:b/>
          <w:sz w:val="24"/>
          <w:szCs w:val="24"/>
        </w:rPr>
        <w:t xml:space="preserve"> Mirim</w:t>
      </w:r>
    </w:p>
    <w:sectPr w:rsidR="000D7FEB" w:rsidRPr="00102E6A" w:rsidSect="008A745B">
      <w:headerReference w:type="default" r:id="rId7"/>
      <w:pgSz w:w="11906" w:h="16838" w:code="9"/>
      <w:pgMar w:top="2835" w:right="1134" w:bottom="1134" w:left="1701" w:header="7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B40834" w14:textId="77777777" w:rsidR="00D81086" w:rsidRDefault="00D81086" w:rsidP="000D7FEB">
      <w:pPr>
        <w:spacing w:line="240" w:lineRule="auto"/>
      </w:pPr>
      <w:r>
        <w:separator/>
      </w:r>
    </w:p>
  </w:endnote>
  <w:endnote w:type="continuationSeparator" w:id="0">
    <w:p w14:paraId="5580EBC6" w14:textId="77777777" w:rsidR="00D81086" w:rsidRDefault="00D81086" w:rsidP="000D7F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FE1E0A" w14:textId="77777777" w:rsidR="00D81086" w:rsidRDefault="00D81086" w:rsidP="000D7FEB">
      <w:pPr>
        <w:spacing w:line="240" w:lineRule="auto"/>
      </w:pPr>
      <w:r>
        <w:separator/>
      </w:r>
    </w:p>
  </w:footnote>
  <w:footnote w:type="continuationSeparator" w:id="0">
    <w:p w14:paraId="3DF510A0" w14:textId="77777777" w:rsidR="00D81086" w:rsidRDefault="00D81086" w:rsidP="000D7F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EEEFA4" w14:textId="77777777" w:rsidR="00BC3998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24"/>
        <w:szCs w:val="24"/>
      </w:rPr>
    </w:pPr>
  </w:p>
  <w:p w14:paraId="026C5CBE" w14:textId="77777777" w:rsidR="000D7FEB" w:rsidRPr="0002002A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44"/>
        <w:szCs w:val="44"/>
      </w:rPr>
    </w:pPr>
    <w:r w:rsidRPr="0002002A">
      <w:rPr>
        <w:rFonts w:ascii="Times New Roman" w:hAnsi="Times New Roman" w:cs="Times New Roman"/>
        <w:b/>
        <w:noProof/>
        <w:sz w:val="44"/>
        <w:szCs w:val="44"/>
        <w:lang w:eastAsia="pt-BR"/>
      </w:rPr>
      <w:drawing>
        <wp:anchor distT="0" distB="0" distL="114300" distR="114300" simplePos="0" relativeHeight="251658240" behindDoc="0" locked="0" layoutInCell="1" allowOverlap="1" wp14:anchorId="2FDD91D8" wp14:editId="6230DFE9">
          <wp:simplePos x="0" y="0"/>
          <wp:positionH relativeFrom="margin">
            <wp:posOffset>-8778</wp:posOffset>
          </wp:positionH>
          <wp:positionV relativeFrom="margin">
            <wp:posOffset>-1336675</wp:posOffset>
          </wp:positionV>
          <wp:extent cx="909320" cy="981075"/>
          <wp:effectExtent l="0" t="0" r="5080" b="9525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MARCA Victor Graef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002A" w:rsidRPr="0002002A">
      <w:rPr>
        <w:rFonts w:ascii="Times New Roman" w:hAnsi="Times New Roman" w:cs="Times New Roman"/>
        <w:b/>
        <w:sz w:val="44"/>
        <w:szCs w:val="44"/>
      </w:rPr>
      <w:t>Câmara Mirim 2023</w:t>
    </w:r>
  </w:p>
  <w:p w14:paraId="122EA9BC" w14:textId="77777777" w:rsidR="0002002A" w:rsidRPr="0035717C" w:rsidRDefault="0002002A" w:rsidP="0002002A">
    <w:pPr>
      <w:pStyle w:val="Cabealho"/>
      <w:spacing w:line="276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35717C">
      <w:rPr>
        <w:rFonts w:ascii="Times New Roman" w:hAnsi="Times New Roman" w:cs="Times New Roman"/>
        <w:b/>
        <w:sz w:val="28"/>
        <w:szCs w:val="28"/>
      </w:rPr>
      <w:t>Câmara Municipal de Vereadores de Victor Graeff</w:t>
    </w:r>
  </w:p>
  <w:p w14:paraId="23325A6E" w14:textId="77777777" w:rsidR="000D7FEB" w:rsidRPr="00664F5B" w:rsidRDefault="00FD79EB" w:rsidP="00664F5B">
    <w:pPr>
      <w:pStyle w:val="Cabealh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Rua Fridholdo Fischer</w:t>
    </w:r>
    <w:r w:rsidR="000D7FEB" w:rsidRPr="00664F5B">
      <w:rPr>
        <w:rFonts w:ascii="Times New Roman" w:hAnsi="Times New Roman" w:cs="Times New Roman"/>
      </w:rPr>
      <w:t xml:space="preserve">, </w:t>
    </w:r>
    <w:r>
      <w:rPr>
        <w:rFonts w:ascii="Times New Roman" w:hAnsi="Times New Roman" w:cs="Times New Roman"/>
      </w:rPr>
      <w:t>567</w:t>
    </w:r>
    <w:r w:rsidR="000D7FEB" w:rsidRPr="00664F5B">
      <w:rPr>
        <w:rFonts w:ascii="Times New Roman" w:hAnsi="Times New Roman" w:cs="Times New Roman"/>
      </w:rPr>
      <w:t xml:space="preserve"> – </w:t>
    </w:r>
    <w:r w:rsidR="000D7FEB" w:rsidRPr="008A745B">
      <w:rPr>
        <w:rFonts w:ascii="Times New Roman" w:hAnsi="Times New Roman" w:cs="Times New Roman"/>
      </w:rPr>
      <w:t>Fone/</w:t>
    </w:r>
    <w:r w:rsidR="008A745B">
      <w:rPr>
        <w:rFonts w:ascii="Times New Roman" w:hAnsi="Times New Roman" w:cs="Times New Roman"/>
      </w:rPr>
      <w:t>WhatsApp</w:t>
    </w:r>
    <w:r w:rsidR="000D7FEB" w:rsidRPr="008A745B">
      <w:rPr>
        <w:rFonts w:ascii="Times New Roman" w:hAnsi="Times New Roman" w:cs="Times New Roman"/>
      </w:rPr>
      <w:t>: (54) 3338-1264</w:t>
    </w:r>
    <w:r w:rsidR="000D7FEB" w:rsidRPr="00664F5B">
      <w:rPr>
        <w:rFonts w:ascii="Times New Roman" w:hAnsi="Times New Roman" w:cs="Times New Roman"/>
        <w:b/>
      </w:rPr>
      <w:t xml:space="preserve"> </w:t>
    </w:r>
    <w:r w:rsidR="008A745B">
      <w:rPr>
        <w:rFonts w:ascii="Times New Roman" w:hAnsi="Times New Roman" w:cs="Times New Roman"/>
      </w:rPr>
      <w:t>– CEP 99</w:t>
    </w:r>
    <w:r w:rsidR="000D7FEB" w:rsidRPr="00664F5B">
      <w:rPr>
        <w:rFonts w:ascii="Times New Roman" w:hAnsi="Times New Roman" w:cs="Times New Roman"/>
      </w:rPr>
      <w:t>350-000</w:t>
    </w:r>
  </w:p>
  <w:p w14:paraId="5DC4033A" w14:textId="77777777" w:rsidR="00664F5B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>atendimento@cmvictorgraeff.rs.gov.br</w:t>
    </w:r>
    <w:r w:rsidR="00664F5B" w:rsidRPr="00664F5B">
      <w:rPr>
        <w:rFonts w:ascii="Times New Roman" w:hAnsi="Times New Roman" w:cs="Times New Roman"/>
      </w:rPr>
      <w:t xml:space="preserve"> – </w:t>
    </w:r>
    <w:r w:rsidRPr="008A745B">
      <w:rPr>
        <w:rFonts w:ascii="Times New Roman" w:hAnsi="Times New Roman" w:cs="Times New Roman"/>
      </w:rPr>
      <w:t>ass.legislativo@cmvictorgraeff.rs.gov.br</w:t>
    </w:r>
  </w:p>
  <w:p w14:paraId="43BCBD09" w14:textId="77777777" w:rsidR="000D7FEB" w:rsidRPr="00BF6436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 xml:space="preserve">www.cmvictorgraeff.rs.gov.br </w:t>
    </w:r>
  </w:p>
  <w:p w14:paraId="3AACCA80" w14:textId="77777777" w:rsidR="00C73FBE" w:rsidRDefault="00C73FBE" w:rsidP="00664F5B">
    <w:pPr>
      <w:pStyle w:val="Cabealho"/>
      <w:jc w:val="center"/>
      <w:rPr>
        <w:rFonts w:ascii="Times New Roman" w:hAnsi="Times New Roman" w:cs="Times New Roman"/>
      </w:rPr>
    </w:pPr>
  </w:p>
  <w:p w14:paraId="11E16E3D" w14:textId="77777777" w:rsidR="00C73FBE" w:rsidRPr="00664F5B" w:rsidRDefault="00C73FBE" w:rsidP="00664F5B">
    <w:pPr>
      <w:pStyle w:val="Cabealho"/>
      <w:jc w:val="cent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E6A"/>
    <w:rsid w:val="0002002A"/>
    <w:rsid w:val="00063256"/>
    <w:rsid w:val="00064744"/>
    <w:rsid w:val="000D7FEB"/>
    <w:rsid w:val="00102E6A"/>
    <w:rsid w:val="00113BA6"/>
    <w:rsid w:val="00181EC8"/>
    <w:rsid w:val="002B320A"/>
    <w:rsid w:val="00346509"/>
    <w:rsid w:val="00405CD4"/>
    <w:rsid w:val="00463C82"/>
    <w:rsid w:val="004B37A1"/>
    <w:rsid w:val="00501FB7"/>
    <w:rsid w:val="00611F8C"/>
    <w:rsid w:val="00664F5B"/>
    <w:rsid w:val="00734605"/>
    <w:rsid w:val="007573EC"/>
    <w:rsid w:val="00812D81"/>
    <w:rsid w:val="008631DE"/>
    <w:rsid w:val="008A745B"/>
    <w:rsid w:val="00927ACA"/>
    <w:rsid w:val="009531C1"/>
    <w:rsid w:val="009C30FD"/>
    <w:rsid w:val="00BC3998"/>
    <w:rsid w:val="00BF6436"/>
    <w:rsid w:val="00BF67B7"/>
    <w:rsid w:val="00C73FBE"/>
    <w:rsid w:val="00D12CFC"/>
    <w:rsid w:val="00D15751"/>
    <w:rsid w:val="00D33B9C"/>
    <w:rsid w:val="00D81086"/>
    <w:rsid w:val="00D87A94"/>
    <w:rsid w:val="00E633F6"/>
    <w:rsid w:val="00FD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A722C7"/>
  <w15:chartTrackingRefBased/>
  <w15:docId w15:val="{63BFEE6E-C3DF-4551-98FA-916A3C24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02E6A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0D7FEB"/>
  </w:style>
  <w:style w:type="paragraph" w:styleId="Rodap">
    <w:name w:val="footer"/>
    <w:basedOn w:val="Normal"/>
    <w:link w:val="Rodap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0D7FEB"/>
  </w:style>
  <w:style w:type="character" w:styleId="Hyperlink">
    <w:name w:val="Hyperlink"/>
    <w:basedOn w:val="Fontepargpadro"/>
    <w:uiPriority w:val="99"/>
    <w:unhideWhenUsed/>
    <w:rsid w:val="00664F5B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64F5B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631D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31DE"/>
    <w:rPr>
      <w:rFonts w:ascii="Segoe UI" w:eastAsia="Arial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RQUIVOS%20REDE\LEGISLATIVO\01.DOCUMENTOS%20C&#194;MARA%20MIRIM\FOLHA%20TIMBRADA%20-%20C&#194;MARA%20MIRIM%202023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9B0D15-2259-4F64-8363-213448F6B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- CÂMARA MIRIM 2023</Template>
  <TotalTime>2</TotalTime>
  <Pages>1</Pages>
  <Words>115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Dahse</dc:creator>
  <cp:keywords/>
  <dc:description/>
  <cp:lastModifiedBy>Usuário</cp:lastModifiedBy>
  <cp:revision>2</cp:revision>
  <cp:lastPrinted>2023-07-04T18:34:00Z</cp:lastPrinted>
  <dcterms:created xsi:type="dcterms:W3CDTF">2023-11-08T11:50:00Z</dcterms:created>
  <dcterms:modified xsi:type="dcterms:W3CDTF">2023-11-08T11:50:00Z</dcterms:modified>
</cp:coreProperties>
</file>