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3991A" w14:textId="197F4FCB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6801FA">
        <w:rPr>
          <w:b/>
          <w:sz w:val="40"/>
          <w:szCs w:val="40"/>
          <w:u w:val="single"/>
        </w:rPr>
        <w:t>0</w:t>
      </w:r>
      <w:r w:rsidR="00B85008">
        <w:rPr>
          <w:b/>
          <w:sz w:val="40"/>
          <w:szCs w:val="40"/>
          <w:u w:val="single"/>
        </w:rPr>
        <w:t>2</w:t>
      </w:r>
      <w:r w:rsidR="00421776">
        <w:rPr>
          <w:b/>
          <w:sz w:val="40"/>
          <w:szCs w:val="40"/>
          <w:u w:val="single"/>
        </w:rPr>
        <w:t>8</w:t>
      </w:r>
      <w:r w:rsidRPr="002D4C64">
        <w:rPr>
          <w:b/>
          <w:sz w:val="40"/>
          <w:szCs w:val="40"/>
          <w:u w:val="single"/>
        </w:rPr>
        <w:t>/2023.</w:t>
      </w:r>
    </w:p>
    <w:p w14:paraId="72E5357D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5E41F256" w14:textId="45EA26D6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6801FA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7E6616" w:rsidRPr="007E6616">
        <w:rPr>
          <w:i/>
          <w:iCs/>
          <w:sz w:val="24"/>
          <w:szCs w:val="24"/>
        </w:rPr>
        <w:t>enviado ofício</w:t>
      </w:r>
      <w:r w:rsidRPr="003539AF">
        <w:rPr>
          <w:i/>
          <w:iCs/>
          <w:sz w:val="24"/>
          <w:szCs w:val="24"/>
        </w:rPr>
        <w:t xml:space="preserve"> ao</w:t>
      </w:r>
      <w:r w:rsidR="006801FA">
        <w:rPr>
          <w:i/>
          <w:iCs/>
          <w:sz w:val="24"/>
          <w:szCs w:val="24"/>
        </w:rPr>
        <w:t xml:space="preserve"> Executivo Municipal</w:t>
      </w:r>
      <w:r w:rsidRPr="003539AF">
        <w:rPr>
          <w:i/>
          <w:iCs/>
          <w:sz w:val="24"/>
          <w:szCs w:val="24"/>
        </w:rPr>
        <w:t>,</w:t>
      </w:r>
      <w:bookmarkEnd w:id="0"/>
      <w:bookmarkEnd w:id="1"/>
      <w:r w:rsidR="00B85008">
        <w:rPr>
          <w:i/>
          <w:iCs/>
          <w:sz w:val="24"/>
          <w:szCs w:val="24"/>
        </w:rPr>
        <w:t xml:space="preserve"> </w:t>
      </w:r>
      <w:r w:rsidRPr="003539AF">
        <w:rPr>
          <w:i/>
          <w:iCs/>
          <w:sz w:val="24"/>
          <w:szCs w:val="24"/>
        </w:rPr>
        <w:t>sugerindo</w:t>
      </w:r>
      <w:r w:rsidR="006801FA">
        <w:rPr>
          <w:i/>
          <w:iCs/>
          <w:sz w:val="24"/>
          <w:szCs w:val="24"/>
        </w:rPr>
        <w:t xml:space="preserve"> que</w:t>
      </w:r>
      <w:r w:rsidR="00B85008">
        <w:rPr>
          <w:i/>
          <w:iCs/>
          <w:sz w:val="24"/>
          <w:szCs w:val="24"/>
        </w:rPr>
        <w:t xml:space="preserve"> </w:t>
      </w:r>
      <w:r w:rsidR="00421776">
        <w:rPr>
          <w:i/>
          <w:iCs/>
          <w:sz w:val="24"/>
          <w:szCs w:val="24"/>
        </w:rPr>
        <w:t xml:space="preserve">se possível seja feita a troca dos brinquedos da pracinha </w:t>
      </w:r>
      <w:r w:rsidR="00B85008">
        <w:rPr>
          <w:i/>
          <w:iCs/>
          <w:sz w:val="24"/>
          <w:szCs w:val="24"/>
        </w:rPr>
        <w:t>da Escola Marcílio Dias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22FABA91" w14:textId="4BBB8104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>Vereador</w:t>
      </w:r>
      <w:r w:rsidR="008631DE"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 xml:space="preserve">Mirim, </w:t>
      </w:r>
      <w:r w:rsidR="006801FA" w:rsidRPr="006801FA">
        <w:rPr>
          <w:sz w:val="24"/>
          <w:szCs w:val="24"/>
        </w:rPr>
        <w:t>HENRY DOS SANTOS DEMARI</w:t>
      </w:r>
      <w:r w:rsidR="006801F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 Escola </w:t>
      </w:r>
      <w:r w:rsidR="006801FA" w:rsidRPr="006801FA">
        <w:rPr>
          <w:sz w:val="24"/>
          <w:szCs w:val="24"/>
        </w:rPr>
        <w:t>Municipal de Ensino Fundamental Marcílio Dias</w:t>
      </w:r>
      <w:r w:rsidR="006801FA">
        <w:rPr>
          <w:sz w:val="24"/>
          <w:szCs w:val="24"/>
        </w:rPr>
        <w:t xml:space="preserve">,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07D400AE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7CF2E7F1" w14:textId="26A80FBF" w:rsidR="006801FA" w:rsidRDefault="00B85008" w:rsidP="006801FA">
      <w:pPr>
        <w:ind w:firstLine="709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Pois algu</w:t>
      </w:r>
      <w:r w:rsidR="00421776">
        <w:rPr>
          <w:i/>
          <w:iCs/>
          <w:sz w:val="24"/>
          <w:szCs w:val="24"/>
        </w:rPr>
        <w:t>ns</w:t>
      </w:r>
      <w:r>
        <w:rPr>
          <w:i/>
          <w:iCs/>
          <w:sz w:val="24"/>
          <w:szCs w:val="24"/>
        </w:rPr>
        <w:t xml:space="preserve"> </w:t>
      </w:r>
      <w:r w:rsidR="00421776">
        <w:rPr>
          <w:i/>
          <w:iCs/>
          <w:sz w:val="24"/>
          <w:szCs w:val="24"/>
        </w:rPr>
        <w:t>se encontram</w:t>
      </w:r>
      <w:r>
        <w:rPr>
          <w:i/>
          <w:iCs/>
          <w:sz w:val="24"/>
          <w:szCs w:val="24"/>
        </w:rPr>
        <w:t xml:space="preserve"> danificad</w:t>
      </w:r>
      <w:r w:rsidR="00421776">
        <w:rPr>
          <w:i/>
          <w:iCs/>
          <w:sz w:val="24"/>
          <w:szCs w:val="24"/>
        </w:rPr>
        <w:t>os e a troca por novos deixaria a pracinha mais bonita</w:t>
      </w:r>
      <w:r w:rsidR="006801FA">
        <w:rPr>
          <w:i/>
          <w:iCs/>
          <w:sz w:val="24"/>
          <w:szCs w:val="24"/>
        </w:rPr>
        <w:t>.</w:t>
      </w:r>
    </w:p>
    <w:p w14:paraId="636B5BBA" w14:textId="4062A8D0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421776">
        <w:rPr>
          <w:rFonts w:eastAsia="Times New Roman"/>
          <w:b/>
          <w:sz w:val="24"/>
          <w:szCs w:val="24"/>
        </w:rPr>
        <w:t>06 de 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28AAE5C8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3F3E031F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490A9174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5F6037BA" w14:textId="77777777" w:rsidR="006801FA" w:rsidRDefault="006801F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</w:p>
    <w:p w14:paraId="6A42E12D" w14:textId="77777777" w:rsidR="006801FA" w:rsidRDefault="006801F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6801FA">
        <w:rPr>
          <w:rFonts w:eastAsia="Times New Roman"/>
          <w:b/>
          <w:sz w:val="24"/>
          <w:szCs w:val="24"/>
        </w:rPr>
        <w:t xml:space="preserve">HENRY DOS SANTOS DEMARI </w:t>
      </w:r>
    </w:p>
    <w:p w14:paraId="357AFD23" w14:textId="1FDBAB26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6801FA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92DBC5" w14:textId="77777777" w:rsidR="001C2E71" w:rsidRDefault="001C2E71" w:rsidP="000D7FEB">
      <w:pPr>
        <w:spacing w:line="240" w:lineRule="auto"/>
      </w:pPr>
      <w:r>
        <w:separator/>
      </w:r>
    </w:p>
  </w:endnote>
  <w:endnote w:type="continuationSeparator" w:id="0">
    <w:p w14:paraId="27758A84" w14:textId="77777777" w:rsidR="001C2E71" w:rsidRDefault="001C2E71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0E1CE1" w14:textId="77777777" w:rsidR="001C2E71" w:rsidRDefault="001C2E71" w:rsidP="000D7FEB">
      <w:pPr>
        <w:spacing w:line="240" w:lineRule="auto"/>
      </w:pPr>
      <w:r>
        <w:separator/>
      </w:r>
    </w:p>
  </w:footnote>
  <w:footnote w:type="continuationSeparator" w:id="0">
    <w:p w14:paraId="7DC64C3E" w14:textId="77777777" w:rsidR="001C2E71" w:rsidRDefault="001C2E71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75FB1F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6A2FA170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0349CB2E" wp14:editId="41045F34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405122F9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03B789C5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332CFFD7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05FBA90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53850FE3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32BF4EAF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92262"/>
    <w:rsid w:val="000D7FEB"/>
    <w:rsid w:val="00102E6A"/>
    <w:rsid w:val="00113BA6"/>
    <w:rsid w:val="001C2E71"/>
    <w:rsid w:val="002B320A"/>
    <w:rsid w:val="00346509"/>
    <w:rsid w:val="00421776"/>
    <w:rsid w:val="004B37A1"/>
    <w:rsid w:val="00501FB7"/>
    <w:rsid w:val="00664F5B"/>
    <w:rsid w:val="006801FA"/>
    <w:rsid w:val="00734605"/>
    <w:rsid w:val="007E6616"/>
    <w:rsid w:val="007F2BB0"/>
    <w:rsid w:val="008631DE"/>
    <w:rsid w:val="008A745B"/>
    <w:rsid w:val="009C30FD"/>
    <w:rsid w:val="00A57418"/>
    <w:rsid w:val="00AB434A"/>
    <w:rsid w:val="00B85008"/>
    <w:rsid w:val="00BC3998"/>
    <w:rsid w:val="00BF6436"/>
    <w:rsid w:val="00BF67B7"/>
    <w:rsid w:val="00C73FBE"/>
    <w:rsid w:val="00D12CFC"/>
    <w:rsid w:val="00D87A94"/>
    <w:rsid w:val="00E633F6"/>
    <w:rsid w:val="00E93E51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D9CADE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2C8F5-996A-4AE7-9996-8DB374EDC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113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2023-11-06T17:17:00Z</cp:lastPrinted>
  <dcterms:created xsi:type="dcterms:W3CDTF">2023-11-08T11:13:00Z</dcterms:created>
  <dcterms:modified xsi:type="dcterms:W3CDTF">2023-11-08T11:13:00Z</dcterms:modified>
</cp:coreProperties>
</file>