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C499B2" w14:textId="43C8E19F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5C663C">
        <w:rPr>
          <w:b/>
          <w:sz w:val="40"/>
          <w:szCs w:val="40"/>
          <w:u w:val="single"/>
        </w:rPr>
        <w:t>0</w:t>
      </w:r>
      <w:r w:rsidR="00832B54">
        <w:rPr>
          <w:b/>
          <w:sz w:val="40"/>
          <w:szCs w:val="40"/>
          <w:u w:val="single"/>
        </w:rPr>
        <w:t>30</w:t>
      </w:r>
      <w:r w:rsidRPr="002D4C64">
        <w:rPr>
          <w:b/>
          <w:sz w:val="40"/>
          <w:szCs w:val="40"/>
          <w:u w:val="single"/>
        </w:rPr>
        <w:t>/2023.</w:t>
      </w:r>
    </w:p>
    <w:p w14:paraId="554903D3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6D249E66" w14:textId="15D57CDB" w:rsidR="00102E6A" w:rsidRPr="0000236A" w:rsidRDefault="00102E6A" w:rsidP="000023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00236A">
        <w:rPr>
          <w:b/>
          <w:sz w:val="24"/>
          <w:szCs w:val="24"/>
        </w:rPr>
        <w:t xml:space="preserve">Ementa: </w:t>
      </w:r>
      <w:r w:rsidRPr="0000236A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5C663C" w:rsidRPr="0000236A">
        <w:rPr>
          <w:i/>
          <w:iCs/>
          <w:sz w:val="24"/>
          <w:szCs w:val="24"/>
        </w:rPr>
        <w:t>Requer</w:t>
      </w:r>
      <w:r w:rsidRPr="0000236A">
        <w:rPr>
          <w:i/>
          <w:iCs/>
          <w:sz w:val="24"/>
          <w:szCs w:val="24"/>
        </w:rPr>
        <w:t xml:space="preserve"> à Mesa Diretora, depois de discutido pelo Plenário e se aprovado for, que seja enviad</w:t>
      </w:r>
      <w:r w:rsidR="005C663C" w:rsidRPr="0000236A">
        <w:rPr>
          <w:i/>
          <w:iCs/>
          <w:sz w:val="24"/>
          <w:szCs w:val="24"/>
        </w:rPr>
        <w:t>o</w:t>
      </w:r>
      <w:r w:rsidRPr="0000236A">
        <w:rPr>
          <w:i/>
          <w:iCs/>
          <w:sz w:val="24"/>
          <w:szCs w:val="24"/>
        </w:rPr>
        <w:t xml:space="preserve"> </w:t>
      </w:r>
      <w:r w:rsidR="005C663C" w:rsidRPr="0000236A">
        <w:rPr>
          <w:i/>
          <w:iCs/>
          <w:sz w:val="24"/>
          <w:szCs w:val="24"/>
        </w:rPr>
        <w:t>ofício ao</w:t>
      </w:r>
      <w:r w:rsidRPr="0000236A">
        <w:rPr>
          <w:i/>
          <w:iCs/>
          <w:sz w:val="24"/>
          <w:szCs w:val="24"/>
        </w:rPr>
        <w:t xml:space="preserve"> </w:t>
      </w:r>
      <w:r w:rsidR="005C663C" w:rsidRPr="0000236A">
        <w:rPr>
          <w:i/>
          <w:iCs/>
          <w:sz w:val="24"/>
          <w:szCs w:val="24"/>
        </w:rPr>
        <w:t>Executivo Municipal</w:t>
      </w:r>
      <w:bookmarkEnd w:id="0"/>
      <w:bookmarkEnd w:id="1"/>
      <w:r w:rsidR="00832B54">
        <w:rPr>
          <w:i/>
          <w:iCs/>
          <w:sz w:val="24"/>
          <w:szCs w:val="24"/>
        </w:rPr>
        <w:t xml:space="preserve">, </w:t>
      </w:r>
      <w:r w:rsidRPr="0000236A">
        <w:rPr>
          <w:i/>
          <w:iCs/>
          <w:sz w:val="24"/>
          <w:szCs w:val="24"/>
        </w:rPr>
        <w:t>sugerindo</w:t>
      </w:r>
      <w:r w:rsidR="005C663C" w:rsidRPr="0000236A">
        <w:rPr>
          <w:i/>
          <w:iCs/>
          <w:sz w:val="24"/>
          <w:szCs w:val="24"/>
        </w:rPr>
        <w:t xml:space="preserve"> </w:t>
      </w:r>
      <w:r w:rsidR="00832B54" w:rsidRPr="00832B54">
        <w:rPr>
          <w:rStyle w:val="normaltextrun"/>
          <w:i/>
          <w:iCs/>
          <w:color w:val="000000"/>
          <w:sz w:val="24"/>
          <w:szCs w:val="24"/>
        </w:rPr>
        <w:t>portal nas duas entradas da cidade</w:t>
      </w:r>
      <w:r w:rsidR="00832B54">
        <w:rPr>
          <w:rStyle w:val="normaltextrun"/>
          <w:i/>
          <w:iCs/>
          <w:color w:val="000000"/>
          <w:sz w:val="24"/>
          <w:szCs w:val="24"/>
        </w:rPr>
        <w:t>.</w:t>
      </w:r>
      <w:r w:rsidR="005C663C" w:rsidRPr="0000236A">
        <w:rPr>
          <w:rStyle w:val="normaltextrun"/>
          <w:i/>
          <w:iCs/>
          <w:color w:val="000000"/>
          <w:sz w:val="24"/>
          <w:szCs w:val="24"/>
        </w:rPr>
        <w:t>”</w:t>
      </w:r>
      <w:r w:rsidR="005C663C" w:rsidRPr="0000236A">
        <w:rPr>
          <w:rStyle w:val="normaltextrun"/>
          <w:color w:val="000000"/>
          <w:sz w:val="24"/>
          <w:szCs w:val="24"/>
        </w:rPr>
        <w:t> </w:t>
      </w:r>
      <w:r w:rsidRPr="0000236A">
        <w:rPr>
          <w:i/>
          <w:sz w:val="24"/>
          <w:szCs w:val="24"/>
        </w:rPr>
        <w:t xml:space="preserve"> </w:t>
      </w:r>
      <w:r w:rsidRPr="0000236A">
        <w:rPr>
          <w:i/>
          <w:sz w:val="24"/>
          <w:szCs w:val="24"/>
          <w:highlight w:val="yellow"/>
        </w:rPr>
        <w:t xml:space="preserve">  </w:t>
      </w:r>
    </w:p>
    <w:p w14:paraId="30DDACB6" w14:textId="38224B9B" w:rsidR="00102E6A" w:rsidRPr="0000236A" w:rsidRDefault="00102E6A" w:rsidP="000023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00236A">
        <w:rPr>
          <w:sz w:val="24"/>
          <w:szCs w:val="24"/>
        </w:rPr>
        <w:t xml:space="preserve">O Vereador Mirim, </w:t>
      </w:r>
      <w:r w:rsidR="005C663C" w:rsidRPr="0000236A">
        <w:rPr>
          <w:sz w:val="24"/>
          <w:szCs w:val="24"/>
        </w:rPr>
        <w:t>MARCELO DA ROSA</w:t>
      </w:r>
      <w:r w:rsidRPr="0000236A">
        <w:rPr>
          <w:b/>
          <w:sz w:val="24"/>
          <w:szCs w:val="24"/>
        </w:rPr>
        <w:t xml:space="preserve"> </w:t>
      </w:r>
      <w:r w:rsidRPr="0000236A">
        <w:rPr>
          <w:sz w:val="24"/>
          <w:szCs w:val="24"/>
        </w:rPr>
        <w:t xml:space="preserve">da Escola </w:t>
      </w:r>
      <w:r w:rsidR="005C663C" w:rsidRPr="0000236A">
        <w:rPr>
          <w:rStyle w:val="normaltextrun"/>
          <w:color w:val="000000"/>
          <w:sz w:val="24"/>
          <w:szCs w:val="24"/>
          <w:bdr w:val="none" w:sz="0" w:space="0" w:color="auto" w:frame="1"/>
        </w:rPr>
        <w:t>de Educação Especial</w:t>
      </w:r>
      <w:r w:rsidR="005C663C" w:rsidRPr="0000236A">
        <w:rPr>
          <w:bCs/>
          <w:sz w:val="24"/>
          <w:szCs w:val="24"/>
        </w:rPr>
        <w:t xml:space="preserve"> Novo Horizonte, </w:t>
      </w:r>
      <w:r w:rsidRPr="0000236A">
        <w:rPr>
          <w:bCs/>
          <w:sz w:val="24"/>
          <w:szCs w:val="24"/>
        </w:rPr>
        <w:t>REQUER que o Excelentíssimo Senhor Presidente da Mesa Diretora Mirim determine o envio da indicação constante na ementa.</w:t>
      </w:r>
      <w:r w:rsidRPr="0000236A">
        <w:rPr>
          <w:sz w:val="24"/>
          <w:szCs w:val="24"/>
          <w:highlight w:val="yellow"/>
        </w:rPr>
        <w:t xml:space="preserve">  </w:t>
      </w:r>
    </w:p>
    <w:p w14:paraId="65110BEE" w14:textId="77777777" w:rsidR="00832B54" w:rsidRDefault="00102E6A" w:rsidP="00832B54">
      <w:pPr>
        <w:spacing w:before="240" w:after="240" w:line="360" w:lineRule="auto"/>
        <w:rPr>
          <w:b/>
          <w:sz w:val="24"/>
          <w:szCs w:val="24"/>
          <w:u w:val="single"/>
        </w:rPr>
      </w:pPr>
      <w:r w:rsidRPr="0000236A">
        <w:rPr>
          <w:b/>
          <w:sz w:val="24"/>
          <w:szCs w:val="24"/>
          <w:u w:val="single"/>
        </w:rPr>
        <w:t>JUSTIFICAT</w:t>
      </w:r>
      <w:r w:rsidR="00832B54">
        <w:rPr>
          <w:b/>
          <w:sz w:val="24"/>
          <w:szCs w:val="24"/>
          <w:u w:val="single"/>
        </w:rPr>
        <w:t>IVA</w:t>
      </w:r>
    </w:p>
    <w:p w14:paraId="774685E5" w14:textId="2D5CA699" w:rsidR="00832B54" w:rsidRPr="00832B54" w:rsidRDefault="005C663C" w:rsidP="00832B54">
      <w:pPr>
        <w:spacing w:before="240" w:after="240" w:line="360" w:lineRule="auto"/>
        <w:rPr>
          <w:b/>
          <w:sz w:val="24"/>
          <w:szCs w:val="24"/>
          <w:u w:val="single"/>
        </w:rPr>
      </w:pPr>
      <w:r w:rsidRPr="0000236A">
        <w:rPr>
          <w:i/>
          <w:iCs/>
          <w:sz w:val="24"/>
          <w:szCs w:val="24"/>
        </w:rPr>
        <w:t xml:space="preserve"> </w:t>
      </w:r>
      <w:r w:rsidR="00832B54">
        <w:rPr>
          <w:sz w:val="24"/>
          <w:szCs w:val="24"/>
        </w:rPr>
        <w:t xml:space="preserve">Justifica-se o presente requerimento considerando que Victor </w:t>
      </w:r>
      <w:proofErr w:type="spellStart"/>
      <w:r w:rsidR="00832B54">
        <w:rPr>
          <w:sz w:val="24"/>
          <w:szCs w:val="24"/>
        </w:rPr>
        <w:t>Graeff</w:t>
      </w:r>
      <w:proofErr w:type="spellEnd"/>
      <w:r w:rsidR="00832B54">
        <w:rPr>
          <w:sz w:val="24"/>
          <w:szCs w:val="24"/>
        </w:rPr>
        <w:t xml:space="preserve"> é uma cidade turística que se destaca pela mais bela praça, e que os portais são fundamentais para embelezar e </w:t>
      </w:r>
      <w:r w:rsidR="001C47C1">
        <w:rPr>
          <w:sz w:val="24"/>
          <w:szCs w:val="24"/>
        </w:rPr>
        <w:t>identificar nossa</w:t>
      </w:r>
      <w:r w:rsidR="00832B54">
        <w:rPr>
          <w:sz w:val="24"/>
          <w:szCs w:val="24"/>
        </w:rPr>
        <w:t xml:space="preserve"> cidade. Sugerimos que os portais sejam projetados por uma arquiteta, com destaque </w:t>
      </w:r>
      <w:r w:rsidR="001C47C1">
        <w:rPr>
          <w:sz w:val="24"/>
          <w:szCs w:val="24"/>
        </w:rPr>
        <w:t>as belezas</w:t>
      </w:r>
      <w:r w:rsidR="00832B54">
        <w:rPr>
          <w:sz w:val="24"/>
          <w:szCs w:val="24"/>
        </w:rPr>
        <w:t xml:space="preserve"> do município e com estrutura resistente as </w:t>
      </w:r>
      <w:r w:rsidR="001C47C1">
        <w:rPr>
          <w:sz w:val="24"/>
          <w:szCs w:val="24"/>
        </w:rPr>
        <w:t>intempéries</w:t>
      </w:r>
      <w:r w:rsidR="00832B54">
        <w:rPr>
          <w:sz w:val="24"/>
          <w:szCs w:val="24"/>
        </w:rPr>
        <w:t xml:space="preserve"> do tempo. </w:t>
      </w:r>
    </w:p>
    <w:p w14:paraId="452DB148" w14:textId="678BA22B" w:rsidR="00102E6A" w:rsidRPr="0000236A" w:rsidRDefault="00102E6A" w:rsidP="0000236A">
      <w:pPr>
        <w:spacing w:line="360" w:lineRule="auto"/>
        <w:ind w:right="-1"/>
        <w:jc w:val="both"/>
        <w:rPr>
          <w:i/>
          <w:iCs/>
          <w:sz w:val="24"/>
          <w:szCs w:val="24"/>
        </w:rPr>
      </w:pPr>
    </w:p>
    <w:p w14:paraId="04F6FAE4" w14:textId="439900EB" w:rsidR="00102E6A" w:rsidRPr="0000236A" w:rsidRDefault="00102E6A" w:rsidP="0000236A">
      <w:pPr>
        <w:spacing w:before="200" w:line="36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 xml:space="preserve">CÂMARA MIRIM DE VICTOR GRAEFF, em </w:t>
      </w:r>
      <w:r w:rsidR="001C47C1">
        <w:rPr>
          <w:rFonts w:eastAsia="Times New Roman"/>
          <w:b/>
          <w:sz w:val="24"/>
          <w:szCs w:val="24"/>
        </w:rPr>
        <w:t>06 de novembro</w:t>
      </w:r>
      <w:r w:rsidRPr="0000236A">
        <w:rPr>
          <w:rFonts w:eastAsia="Times New Roman"/>
          <w:b/>
          <w:sz w:val="24"/>
          <w:szCs w:val="24"/>
        </w:rPr>
        <w:t xml:space="preserve"> de 2023.</w:t>
      </w:r>
    </w:p>
    <w:p w14:paraId="1203A73E" w14:textId="77777777" w:rsidR="00102E6A" w:rsidRPr="0000236A" w:rsidRDefault="00102E6A" w:rsidP="0000236A">
      <w:pPr>
        <w:spacing w:before="200" w:line="360" w:lineRule="auto"/>
        <w:ind w:right="427"/>
        <w:jc w:val="center"/>
        <w:rPr>
          <w:rFonts w:eastAsia="Times New Roman"/>
          <w:b/>
          <w:sz w:val="24"/>
          <w:szCs w:val="24"/>
        </w:rPr>
      </w:pPr>
    </w:p>
    <w:p w14:paraId="3133A1A8" w14:textId="77777777" w:rsidR="00102E6A" w:rsidRPr="0000236A" w:rsidRDefault="00102E6A" w:rsidP="0000236A">
      <w:pPr>
        <w:spacing w:line="360" w:lineRule="auto"/>
        <w:ind w:right="427"/>
        <w:rPr>
          <w:rFonts w:eastAsia="Times New Roman"/>
          <w:b/>
          <w:sz w:val="24"/>
          <w:szCs w:val="24"/>
        </w:rPr>
      </w:pPr>
    </w:p>
    <w:p w14:paraId="24CD8359" w14:textId="77777777" w:rsidR="00102E6A" w:rsidRPr="0000236A" w:rsidRDefault="00102E6A" w:rsidP="0000236A">
      <w:pPr>
        <w:spacing w:line="36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>________________________________________</w:t>
      </w:r>
    </w:p>
    <w:p w14:paraId="7AE18FAC" w14:textId="79B4ACBA" w:rsidR="005C663C" w:rsidRPr="0000236A" w:rsidRDefault="005C663C" w:rsidP="000023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>MARCELO DA ROSA</w:t>
      </w:r>
    </w:p>
    <w:p w14:paraId="7B34B496" w14:textId="1BB7F292" w:rsidR="000D7FEB" w:rsidRPr="0000236A" w:rsidRDefault="00102E6A" w:rsidP="000023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>Vereador Mirim</w:t>
      </w:r>
    </w:p>
    <w:sectPr w:rsidR="000D7FEB" w:rsidRPr="000023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13E60D" w14:textId="77777777" w:rsidR="004D52AD" w:rsidRDefault="004D52AD" w:rsidP="000D7FEB">
      <w:pPr>
        <w:spacing w:line="240" w:lineRule="auto"/>
      </w:pPr>
      <w:r>
        <w:separator/>
      </w:r>
    </w:p>
  </w:endnote>
  <w:endnote w:type="continuationSeparator" w:id="0">
    <w:p w14:paraId="09F67D7E" w14:textId="77777777" w:rsidR="004D52AD" w:rsidRDefault="004D52AD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3E2B67" w14:textId="77777777" w:rsidR="004D52AD" w:rsidRDefault="004D52AD" w:rsidP="000D7FEB">
      <w:pPr>
        <w:spacing w:line="240" w:lineRule="auto"/>
      </w:pPr>
      <w:r>
        <w:separator/>
      </w:r>
    </w:p>
  </w:footnote>
  <w:footnote w:type="continuationSeparator" w:id="0">
    <w:p w14:paraId="4C3908EB" w14:textId="77777777" w:rsidR="004D52AD" w:rsidRDefault="004D52AD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33855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6834E0C7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33E99418" wp14:editId="22E3312A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4FA03292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4FC0E3AE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35EB5F7B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21BAC049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46F78C1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13783B7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0236A"/>
    <w:rsid w:val="0002002A"/>
    <w:rsid w:val="00063256"/>
    <w:rsid w:val="000D7FEB"/>
    <w:rsid w:val="00102E6A"/>
    <w:rsid w:val="00113BA6"/>
    <w:rsid w:val="001B42DC"/>
    <w:rsid w:val="001C47C1"/>
    <w:rsid w:val="002B320A"/>
    <w:rsid w:val="00346509"/>
    <w:rsid w:val="004B37A1"/>
    <w:rsid w:val="004D52AD"/>
    <w:rsid w:val="00501FB7"/>
    <w:rsid w:val="005C663C"/>
    <w:rsid w:val="00664F5B"/>
    <w:rsid w:val="00734605"/>
    <w:rsid w:val="00832B54"/>
    <w:rsid w:val="008631DE"/>
    <w:rsid w:val="008A745B"/>
    <w:rsid w:val="009C30FD"/>
    <w:rsid w:val="00BC3998"/>
    <w:rsid w:val="00BF6436"/>
    <w:rsid w:val="00BF67B7"/>
    <w:rsid w:val="00C73FBE"/>
    <w:rsid w:val="00D12CFC"/>
    <w:rsid w:val="00D87A94"/>
    <w:rsid w:val="00E633F6"/>
    <w:rsid w:val="00E723EB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652E05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  <w:style w:type="character" w:customStyle="1" w:styleId="normaltextrun">
    <w:name w:val="normaltextrun"/>
    <w:basedOn w:val="Fontepargpadro"/>
    <w:rsid w:val="005C663C"/>
  </w:style>
  <w:style w:type="character" w:customStyle="1" w:styleId="eop">
    <w:name w:val="eop"/>
    <w:basedOn w:val="Fontepargpadro"/>
    <w:rsid w:val="005C6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A7A50-AE26-439B-9966-053681B3E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143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2023-09-19T12:28:00Z</cp:lastPrinted>
  <dcterms:created xsi:type="dcterms:W3CDTF">2023-11-08T11:29:00Z</dcterms:created>
  <dcterms:modified xsi:type="dcterms:W3CDTF">2023-11-08T11:29:00Z</dcterms:modified>
</cp:coreProperties>
</file>