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F7F0B7" w14:textId="372D06B1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>INDICAÇÃO Nº</w:t>
      </w:r>
      <w:r w:rsidR="00D97B29">
        <w:rPr>
          <w:b/>
          <w:sz w:val="40"/>
          <w:szCs w:val="40"/>
          <w:u w:val="single"/>
        </w:rPr>
        <w:t>0</w:t>
      </w:r>
      <w:r w:rsidR="00FC54BC">
        <w:rPr>
          <w:b/>
          <w:sz w:val="40"/>
          <w:szCs w:val="40"/>
          <w:u w:val="single"/>
        </w:rPr>
        <w:t>2</w:t>
      </w:r>
      <w:r w:rsidR="00701B61">
        <w:rPr>
          <w:b/>
          <w:sz w:val="40"/>
          <w:szCs w:val="40"/>
          <w:u w:val="single"/>
        </w:rPr>
        <w:t>7</w:t>
      </w:r>
      <w:r w:rsidRPr="002D4C64">
        <w:rPr>
          <w:b/>
          <w:sz w:val="40"/>
          <w:szCs w:val="40"/>
          <w:u w:val="single"/>
        </w:rPr>
        <w:t>/2023.</w:t>
      </w:r>
    </w:p>
    <w:p w14:paraId="35DA6430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164258C3" w14:textId="24EC620D" w:rsidR="00102E6A" w:rsidRPr="003539AF" w:rsidRDefault="00102E6A" w:rsidP="00102E6A">
      <w:pPr>
        <w:spacing w:before="240" w:line="360" w:lineRule="auto"/>
        <w:ind w:firstLine="1134"/>
        <w:jc w:val="both"/>
        <w:rPr>
          <w:i/>
          <w:sz w:val="24"/>
          <w:szCs w:val="24"/>
          <w:highlight w:val="yellow"/>
        </w:rPr>
      </w:pPr>
      <w:r w:rsidRPr="003539AF">
        <w:rPr>
          <w:b/>
          <w:sz w:val="24"/>
          <w:szCs w:val="24"/>
        </w:rPr>
        <w:t xml:space="preserve">Ementa: </w:t>
      </w:r>
      <w:bookmarkStart w:id="0" w:name="_Hlk84964901"/>
      <w:bookmarkStart w:id="1" w:name="_Hlk63628025"/>
      <w:r w:rsidR="00BE4493" w:rsidRPr="003539AF">
        <w:rPr>
          <w:i/>
          <w:sz w:val="24"/>
          <w:szCs w:val="24"/>
        </w:rPr>
        <w:t>“</w:t>
      </w:r>
      <w:r w:rsidR="00BE4493">
        <w:rPr>
          <w:i/>
          <w:iCs/>
          <w:sz w:val="24"/>
          <w:szCs w:val="24"/>
        </w:rPr>
        <w:t>Requer</w:t>
      </w:r>
      <w:r w:rsidR="00BE4493" w:rsidRPr="003539AF">
        <w:rPr>
          <w:i/>
          <w:iCs/>
          <w:sz w:val="24"/>
          <w:szCs w:val="24"/>
        </w:rPr>
        <w:t xml:space="preserve"> à Mesa Diretora, depois de discutido pelo Plenário e se aprovado for, que seja enviad</w:t>
      </w:r>
      <w:r w:rsidR="00BE4493">
        <w:rPr>
          <w:i/>
          <w:iCs/>
          <w:sz w:val="24"/>
          <w:szCs w:val="24"/>
        </w:rPr>
        <w:t>o</w:t>
      </w:r>
      <w:r w:rsidR="00BE4493" w:rsidRPr="003539AF">
        <w:rPr>
          <w:i/>
          <w:iCs/>
          <w:sz w:val="24"/>
          <w:szCs w:val="24"/>
        </w:rPr>
        <w:t xml:space="preserve"> </w:t>
      </w:r>
      <w:r w:rsidR="00BE4493">
        <w:rPr>
          <w:i/>
          <w:iCs/>
          <w:sz w:val="24"/>
          <w:szCs w:val="24"/>
        </w:rPr>
        <w:t>ofício ao</w:t>
      </w:r>
      <w:r w:rsidR="00BE4493" w:rsidRPr="003539AF">
        <w:rPr>
          <w:i/>
          <w:iCs/>
          <w:sz w:val="24"/>
          <w:szCs w:val="24"/>
        </w:rPr>
        <w:t xml:space="preserve"> </w:t>
      </w:r>
      <w:r w:rsidR="00BE4493">
        <w:rPr>
          <w:i/>
          <w:iCs/>
          <w:sz w:val="24"/>
          <w:szCs w:val="24"/>
        </w:rPr>
        <w:t xml:space="preserve">Executivo Municipal, via Secretaria de </w:t>
      </w:r>
      <w:bookmarkEnd w:id="0"/>
      <w:bookmarkEnd w:id="1"/>
      <w:r w:rsidR="00BE4493">
        <w:rPr>
          <w:i/>
          <w:iCs/>
          <w:sz w:val="24"/>
          <w:szCs w:val="24"/>
        </w:rPr>
        <w:t>Obras,</w:t>
      </w:r>
      <w:r w:rsidR="00BE4493" w:rsidRPr="00BE4493">
        <w:rPr>
          <w:i/>
          <w:iCs/>
          <w:sz w:val="24"/>
          <w:szCs w:val="24"/>
        </w:rPr>
        <w:t xml:space="preserve"> sugerindo a criação de dois quebra-molas, no Primeiro Distrito, sentido à Linha Glória”</w:t>
      </w:r>
      <w:r w:rsidRPr="003539AF">
        <w:rPr>
          <w:i/>
          <w:sz w:val="24"/>
          <w:szCs w:val="24"/>
        </w:rPr>
        <w:t xml:space="preserve">. </w:t>
      </w:r>
      <w:r w:rsidRPr="003539AF">
        <w:rPr>
          <w:i/>
          <w:sz w:val="24"/>
          <w:szCs w:val="24"/>
          <w:highlight w:val="yellow"/>
        </w:rPr>
        <w:t xml:space="preserve">  </w:t>
      </w:r>
    </w:p>
    <w:p w14:paraId="0A53E3B8" w14:textId="102FA691" w:rsidR="00102E6A" w:rsidRPr="003539AF" w:rsidRDefault="00102E6A" w:rsidP="00102E6A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 w:rsidRPr="003539AF">
        <w:rPr>
          <w:sz w:val="24"/>
          <w:szCs w:val="24"/>
        </w:rPr>
        <w:t>O</w:t>
      </w:r>
      <w:r>
        <w:rPr>
          <w:sz w:val="24"/>
          <w:szCs w:val="24"/>
        </w:rPr>
        <w:t xml:space="preserve"> </w:t>
      </w:r>
      <w:r w:rsidRPr="003539AF">
        <w:rPr>
          <w:sz w:val="24"/>
          <w:szCs w:val="24"/>
        </w:rPr>
        <w:t xml:space="preserve">Vereador Mirim, </w:t>
      </w:r>
      <w:bookmarkStart w:id="2" w:name="_Hlk144706343"/>
      <w:r w:rsidR="00BE4493" w:rsidRPr="00BE4493">
        <w:rPr>
          <w:sz w:val="24"/>
          <w:szCs w:val="24"/>
        </w:rPr>
        <w:t>PEDRO HENRIQUE GOELLNER</w:t>
      </w:r>
      <w:bookmarkEnd w:id="2"/>
      <w:r w:rsidR="00BE4493" w:rsidRPr="00BE4493">
        <w:rPr>
          <w:sz w:val="24"/>
          <w:szCs w:val="24"/>
        </w:rPr>
        <w:t>, da Escola Municipal de Ensino Fundamental Leonel de Moura Brizola</w:t>
      </w:r>
      <w:r>
        <w:rPr>
          <w:sz w:val="24"/>
          <w:szCs w:val="24"/>
        </w:rPr>
        <w:t xml:space="preserve">, </w:t>
      </w:r>
      <w:r w:rsidRPr="003539AF">
        <w:rPr>
          <w:bCs/>
          <w:sz w:val="24"/>
          <w:szCs w:val="24"/>
        </w:rPr>
        <w:t>REQUER que o Excelentíssimo Senhor Presidente da Mesa Diretora Mirim</w:t>
      </w:r>
      <w:r>
        <w:rPr>
          <w:bCs/>
          <w:sz w:val="24"/>
          <w:szCs w:val="24"/>
        </w:rPr>
        <w:t xml:space="preserve"> </w:t>
      </w:r>
      <w:r w:rsidRPr="003539AF">
        <w:rPr>
          <w:bCs/>
          <w:sz w:val="24"/>
          <w:szCs w:val="24"/>
        </w:rPr>
        <w:t>determine o envio da indicação constante na ementa.</w:t>
      </w:r>
      <w:r w:rsidRPr="003539AF">
        <w:rPr>
          <w:sz w:val="24"/>
          <w:szCs w:val="24"/>
          <w:highlight w:val="yellow"/>
        </w:rPr>
        <w:t xml:space="preserve">  </w:t>
      </w:r>
    </w:p>
    <w:p w14:paraId="4F53CA22" w14:textId="77777777" w:rsidR="00102E6A" w:rsidRPr="003539AF" w:rsidRDefault="00102E6A" w:rsidP="00102E6A">
      <w:pPr>
        <w:spacing w:before="240" w:after="240" w:line="360" w:lineRule="auto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036B8465" w14:textId="77777777" w:rsidR="00D97B29" w:rsidRPr="00D97B29" w:rsidRDefault="00D97B29" w:rsidP="00D97B29">
      <w:pPr>
        <w:ind w:firstLine="709"/>
        <w:jc w:val="both"/>
        <w:rPr>
          <w:sz w:val="24"/>
          <w:szCs w:val="24"/>
        </w:rPr>
      </w:pPr>
      <w:r w:rsidRPr="007F058B">
        <w:rPr>
          <w:i/>
          <w:iCs/>
          <w:sz w:val="24"/>
          <w:szCs w:val="24"/>
        </w:rPr>
        <w:t>Pois até a circulação de carros em alta velocidade é grande, tem muitas empresas incluindo uma bodega onde a circulação de idosos é alta, podendo gerar um grave acidente</w:t>
      </w:r>
      <w:r w:rsidRPr="00D97B29">
        <w:rPr>
          <w:sz w:val="24"/>
          <w:szCs w:val="24"/>
        </w:rPr>
        <w:t>.</w:t>
      </w:r>
    </w:p>
    <w:p w14:paraId="7490778F" w14:textId="294334AD" w:rsidR="00102E6A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 w:rsidR="00701B61">
        <w:rPr>
          <w:rFonts w:eastAsia="Times New Roman"/>
          <w:b/>
          <w:sz w:val="24"/>
          <w:szCs w:val="24"/>
        </w:rPr>
        <w:t>06</w:t>
      </w:r>
      <w:r w:rsidRPr="003539AF">
        <w:rPr>
          <w:rFonts w:eastAsia="Times New Roman"/>
          <w:b/>
          <w:sz w:val="24"/>
          <w:szCs w:val="24"/>
        </w:rPr>
        <w:t xml:space="preserve"> de </w:t>
      </w:r>
      <w:r w:rsidR="00701B61">
        <w:rPr>
          <w:rFonts w:eastAsia="Times New Roman"/>
          <w:b/>
          <w:sz w:val="24"/>
          <w:szCs w:val="24"/>
        </w:rPr>
        <w:t>novembro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654790DF" w14:textId="77777777" w:rsidR="00102E6A" w:rsidRPr="003539AF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</w:p>
    <w:p w14:paraId="058DB8D2" w14:textId="77777777" w:rsidR="00102E6A" w:rsidRPr="003539AF" w:rsidRDefault="00102E6A" w:rsidP="00102E6A">
      <w:pPr>
        <w:ind w:right="427"/>
        <w:rPr>
          <w:rFonts w:eastAsia="Times New Roman"/>
          <w:b/>
          <w:sz w:val="24"/>
          <w:szCs w:val="24"/>
        </w:rPr>
      </w:pPr>
    </w:p>
    <w:p w14:paraId="28F802CB" w14:textId="77777777" w:rsidR="00102E6A" w:rsidRPr="003539AF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________________________________________</w:t>
      </w:r>
    </w:p>
    <w:p w14:paraId="6A9B2DE2" w14:textId="658BD731" w:rsidR="00BE4493" w:rsidRDefault="00BE4493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BE4493">
        <w:rPr>
          <w:rFonts w:eastAsia="Times New Roman"/>
          <w:b/>
          <w:sz w:val="24"/>
          <w:szCs w:val="24"/>
        </w:rPr>
        <w:t>PEDRO HENRIQUE GOELLNER</w:t>
      </w:r>
    </w:p>
    <w:p w14:paraId="4D8FE98E" w14:textId="07D75316" w:rsidR="000D7FEB" w:rsidRPr="00102E6A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Vereador </w:t>
      </w:r>
      <w:r>
        <w:rPr>
          <w:rFonts w:eastAsia="Times New Roman"/>
          <w:b/>
          <w:sz w:val="24"/>
          <w:szCs w:val="24"/>
        </w:rPr>
        <w:t>Mirim</w:t>
      </w:r>
    </w:p>
    <w:sectPr w:rsidR="000D7FEB" w:rsidRPr="00102E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8624E8" w14:textId="77777777" w:rsidR="004650ED" w:rsidRDefault="004650ED" w:rsidP="000D7FEB">
      <w:pPr>
        <w:spacing w:line="240" w:lineRule="auto"/>
      </w:pPr>
      <w:r>
        <w:separator/>
      </w:r>
    </w:p>
  </w:endnote>
  <w:endnote w:type="continuationSeparator" w:id="0">
    <w:p w14:paraId="1B0E318C" w14:textId="77777777" w:rsidR="004650ED" w:rsidRDefault="004650ED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89BD5A" w14:textId="77777777" w:rsidR="004650ED" w:rsidRDefault="004650ED" w:rsidP="000D7FEB">
      <w:pPr>
        <w:spacing w:line="240" w:lineRule="auto"/>
      </w:pPr>
      <w:r>
        <w:separator/>
      </w:r>
    </w:p>
  </w:footnote>
  <w:footnote w:type="continuationSeparator" w:id="0">
    <w:p w14:paraId="3875A455" w14:textId="77777777" w:rsidR="004650ED" w:rsidRDefault="004650ED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B45D25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5266498E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657C308C" wp14:editId="685F62F8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3920A2D4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34137B7A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6A74D6B4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1F5D9A00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64E9A6F9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72B78867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E6A"/>
    <w:rsid w:val="0002002A"/>
    <w:rsid w:val="00063256"/>
    <w:rsid w:val="000D7FEB"/>
    <w:rsid w:val="00102E6A"/>
    <w:rsid w:val="00113BA6"/>
    <w:rsid w:val="002B320A"/>
    <w:rsid w:val="00346509"/>
    <w:rsid w:val="004650ED"/>
    <w:rsid w:val="004B37A1"/>
    <w:rsid w:val="00501FB7"/>
    <w:rsid w:val="00664F5B"/>
    <w:rsid w:val="00701B61"/>
    <w:rsid w:val="00734605"/>
    <w:rsid w:val="007656C2"/>
    <w:rsid w:val="007F058B"/>
    <w:rsid w:val="008631DE"/>
    <w:rsid w:val="008A745B"/>
    <w:rsid w:val="009C30FD"/>
    <w:rsid w:val="00A81C86"/>
    <w:rsid w:val="00BC3998"/>
    <w:rsid w:val="00BE4493"/>
    <w:rsid w:val="00BF6436"/>
    <w:rsid w:val="00BF67B7"/>
    <w:rsid w:val="00C73FBE"/>
    <w:rsid w:val="00C768A2"/>
    <w:rsid w:val="00D12CFC"/>
    <w:rsid w:val="00D87A94"/>
    <w:rsid w:val="00D97B29"/>
    <w:rsid w:val="00E633F6"/>
    <w:rsid w:val="00FC54BC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05C03E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42C8F5-996A-4AE7-9996-8DB374EDC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1</TotalTime>
  <Pages>1</Pages>
  <Words>130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Usuário</cp:lastModifiedBy>
  <cp:revision>2</cp:revision>
  <cp:lastPrinted>2023-10-02T12:34:00Z</cp:lastPrinted>
  <dcterms:created xsi:type="dcterms:W3CDTF">2023-11-08T11:11:00Z</dcterms:created>
  <dcterms:modified xsi:type="dcterms:W3CDTF">2023-11-08T11:11:00Z</dcterms:modified>
</cp:coreProperties>
</file>