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A8075" w14:textId="34375EC2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812D81">
        <w:rPr>
          <w:b/>
          <w:sz w:val="40"/>
          <w:szCs w:val="40"/>
          <w:u w:val="single"/>
        </w:rPr>
        <w:t xml:space="preserve"> 0</w:t>
      </w:r>
      <w:r w:rsidR="00FE2883">
        <w:rPr>
          <w:b/>
          <w:sz w:val="40"/>
          <w:szCs w:val="40"/>
          <w:u w:val="single"/>
        </w:rPr>
        <w:t>29</w:t>
      </w:r>
      <w:r w:rsidRPr="002D4C64">
        <w:rPr>
          <w:b/>
          <w:sz w:val="40"/>
          <w:szCs w:val="40"/>
          <w:u w:val="single"/>
        </w:rPr>
        <w:t>/2023.</w:t>
      </w:r>
    </w:p>
    <w:p w14:paraId="569EEB09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29AB8CA4" w14:textId="4ECCA855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="00542E24" w:rsidRPr="00542E24">
        <w:rPr>
          <w:i/>
          <w:sz w:val="24"/>
          <w:szCs w:val="24"/>
        </w:rPr>
        <w:t xml:space="preserve">“Requer </w:t>
      </w:r>
      <w:r w:rsidR="00FE2883" w:rsidRPr="00FE2883">
        <w:rPr>
          <w:i/>
          <w:sz w:val="24"/>
          <w:szCs w:val="24"/>
        </w:rPr>
        <w:t>à Mesa Diretora, depois de discutido pelo Plenário e se aprovado for, que seja enviada ao Executivo Municipal sugerindo uma instalação de uma placa de PARE na esquina da Avenida Vereador Carlos de Negri com a Rua Vinte e Três de Outubro.</w:t>
      </w:r>
      <w:r w:rsidR="00542E24" w:rsidRPr="00542E24">
        <w:rPr>
          <w:i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353F3749" w14:textId="5DE50DA9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>Vereador</w:t>
      </w:r>
      <w:r w:rsidR="006D472B">
        <w:rPr>
          <w:sz w:val="24"/>
          <w:szCs w:val="24"/>
        </w:rPr>
        <w:t xml:space="preserve"> </w:t>
      </w:r>
      <w:r w:rsidR="00064744" w:rsidRPr="00B1015F">
        <w:rPr>
          <w:sz w:val="24"/>
          <w:szCs w:val="24"/>
        </w:rPr>
        <w:t>Mirim</w:t>
      </w:r>
      <w:r w:rsidR="00064744" w:rsidRPr="00B1015F">
        <w:rPr>
          <w:i/>
          <w:sz w:val="24"/>
          <w:szCs w:val="24"/>
        </w:rPr>
        <w:t xml:space="preserve"> </w:t>
      </w:r>
      <w:r w:rsidR="00CC101C" w:rsidRPr="00542E24">
        <w:rPr>
          <w:sz w:val="24"/>
          <w:szCs w:val="24"/>
        </w:rPr>
        <w:t>LUCIANO SCHMITZ LUCIANO</w:t>
      </w:r>
      <w:r w:rsidR="00CC101C" w:rsidRPr="00CC101C">
        <w:rPr>
          <w:i/>
          <w:sz w:val="24"/>
          <w:szCs w:val="24"/>
        </w:rPr>
        <w:t xml:space="preserve"> </w:t>
      </w:r>
      <w:r w:rsidR="00CC101C" w:rsidRPr="00542E24">
        <w:rPr>
          <w:sz w:val="24"/>
          <w:szCs w:val="24"/>
        </w:rPr>
        <w:t>da Escola Estadual de Educação Básica Dr. José Maria de Castro</w:t>
      </w:r>
      <w:r w:rsidR="00CC101C" w:rsidRPr="00CC101C">
        <w:rPr>
          <w:i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5538BED7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152C20C0" w14:textId="77777777" w:rsidR="00FE2883" w:rsidRDefault="00FE2883" w:rsidP="00FE2883">
      <w:pPr>
        <w:spacing w:before="200"/>
        <w:ind w:right="427"/>
        <w:rPr>
          <w:sz w:val="24"/>
          <w:szCs w:val="24"/>
        </w:rPr>
      </w:pPr>
      <w:r w:rsidRPr="00FE2883">
        <w:rPr>
          <w:sz w:val="24"/>
          <w:szCs w:val="24"/>
        </w:rPr>
        <w:t>Pois com o grande fluxo de veículos de grande porte e maquinários agrícolas vindo do interior, bem como o fluxo de caminhões na COTRIJAL, devido à safra, a placa indicativa orientará Condutores e evitará acidentes.</w:t>
      </w:r>
    </w:p>
    <w:p w14:paraId="3AD2719F" w14:textId="5121B98A" w:rsidR="00102E6A" w:rsidRDefault="00102E6A" w:rsidP="00CC101C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FE2883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65DB4E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3F20172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362E5219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311A984B" w14:textId="0381FF1B" w:rsidR="00542E24" w:rsidRDefault="00542E24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6D472B">
        <w:rPr>
          <w:rFonts w:eastAsia="Times New Roman"/>
          <w:b/>
          <w:sz w:val="24"/>
          <w:szCs w:val="24"/>
        </w:rPr>
        <w:t xml:space="preserve">LUCIANO SCHMITZ LUCIANO </w:t>
      </w:r>
    </w:p>
    <w:p w14:paraId="2A106133" w14:textId="3C0BF09D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>
        <w:rPr>
          <w:rFonts w:eastAsia="Times New Roman"/>
          <w:b/>
          <w:sz w:val="24"/>
          <w:szCs w:val="24"/>
        </w:rPr>
        <w:t xml:space="preserve"> 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9AEC3" w14:textId="77777777" w:rsidR="006159EB" w:rsidRDefault="006159EB" w:rsidP="000D7FEB">
      <w:pPr>
        <w:spacing w:line="240" w:lineRule="auto"/>
      </w:pPr>
      <w:r>
        <w:separator/>
      </w:r>
    </w:p>
  </w:endnote>
  <w:endnote w:type="continuationSeparator" w:id="0">
    <w:p w14:paraId="29E1FB4C" w14:textId="77777777" w:rsidR="006159EB" w:rsidRDefault="006159EB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1F0777" w14:textId="77777777" w:rsidR="006159EB" w:rsidRDefault="006159EB" w:rsidP="000D7FEB">
      <w:pPr>
        <w:spacing w:line="240" w:lineRule="auto"/>
      </w:pPr>
      <w:r>
        <w:separator/>
      </w:r>
    </w:p>
  </w:footnote>
  <w:footnote w:type="continuationSeparator" w:id="0">
    <w:p w14:paraId="67C215B1" w14:textId="77777777" w:rsidR="006159EB" w:rsidRDefault="006159EB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EEFA4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026C5CB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2FDD91D8" wp14:editId="6230DFE9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122EA9BC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3325A6E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DC4033A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43BCBD09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3AACCA80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1E16E3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30F00"/>
    <w:rsid w:val="00063256"/>
    <w:rsid w:val="00064744"/>
    <w:rsid w:val="000D7FEB"/>
    <w:rsid w:val="00102E6A"/>
    <w:rsid w:val="00113BA6"/>
    <w:rsid w:val="002B320A"/>
    <w:rsid w:val="00346509"/>
    <w:rsid w:val="00405CD4"/>
    <w:rsid w:val="004B37A1"/>
    <w:rsid w:val="00501FB7"/>
    <w:rsid w:val="00542E24"/>
    <w:rsid w:val="006159EB"/>
    <w:rsid w:val="00664F5B"/>
    <w:rsid w:val="006D472B"/>
    <w:rsid w:val="00734605"/>
    <w:rsid w:val="007A3F2A"/>
    <w:rsid w:val="00812D81"/>
    <w:rsid w:val="008631DE"/>
    <w:rsid w:val="008A745B"/>
    <w:rsid w:val="00927ACA"/>
    <w:rsid w:val="009C30FD"/>
    <w:rsid w:val="00BC3998"/>
    <w:rsid w:val="00BF6436"/>
    <w:rsid w:val="00BF67B7"/>
    <w:rsid w:val="00C73FBE"/>
    <w:rsid w:val="00CC101C"/>
    <w:rsid w:val="00D12CFC"/>
    <w:rsid w:val="00D15751"/>
    <w:rsid w:val="00D33B9C"/>
    <w:rsid w:val="00D87A94"/>
    <w:rsid w:val="00E633F6"/>
    <w:rsid w:val="00FD79EB"/>
    <w:rsid w:val="00FE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A722C7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8E5AF-3E9E-464F-BE29-EC208152F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137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2023-07-04T18:37:00Z</cp:lastPrinted>
  <dcterms:created xsi:type="dcterms:W3CDTF">2023-11-08T11:15:00Z</dcterms:created>
  <dcterms:modified xsi:type="dcterms:W3CDTF">2023-11-08T11:15:00Z</dcterms:modified>
</cp:coreProperties>
</file>