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A8075" w14:textId="6211B338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812D81">
        <w:rPr>
          <w:b/>
          <w:sz w:val="40"/>
          <w:szCs w:val="40"/>
          <w:u w:val="single"/>
        </w:rPr>
        <w:t xml:space="preserve"> 0</w:t>
      </w:r>
      <w:r w:rsidR="00710625">
        <w:rPr>
          <w:b/>
          <w:sz w:val="40"/>
          <w:szCs w:val="40"/>
          <w:u w:val="single"/>
        </w:rPr>
        <w:t>31</w:t>
      </w:r>
      <w:r w:rsidRPr="002D4C64">
        <w:rPr>
          <w:b/>
          <w:sz w:val="40"/>
          <w:szCs w:val="40"/>
          <w:u w:val="single"/>
        </w:rPr>
        <w:t>/2023.</w:t>
      </w:r>
    </w:p>
    <w:p w14:paraId="569EEB09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29AB8CA4" w14:textId="37055615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="00542E24" w:rsidRPr="00542E24">
        <w:rPr>
          <w:i/>
          <w:sz w:val="24"/>
          <w:szCs w:val="24"/>
        </w:rPr>
        <w:t xml:space="preserve">“Requer </w:t>
      </w:r>
      <w:r w:rsidR="00710625" w:rsidRPr="00710625">
        <w:rPr>
          <w:i/>
          <w:sz w:val="24"/>
          <w:szCs w:val="24"/>
        </w:rPr>
        <w:t>à Mesa Diretora depois de discutido pelo Plenário e ser aprovado for que seja enviada ao Executivo Municipal sugerindo que seja feita a colocação de um Mapa Turístico na Praça Tancredo Neves</w:t>
      </w:r>
      <w:r w:rsidR="00542E24" w:rsidRPr="00542E24">
        <w:rPr>
          <w:i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353F3749" w14:textId="5DE50DA9" w:rsidR="00102E6A" w:rsidRPr="003539AF" w:rsidRDefault="00102E6A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3539AF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>Vereador</w:t>
      </w:r>
      <w:r w:rsidR="006D472B">
        <w:rPr>
          <w:sz w:val="24"/>
          <w:szCs w:val="24"/>
        </w:rPr>
        <w:t xml:space="preserve"> </w:t>
      </w:r>
      <w:r w:rsidR="00064744" w:rsidRPr="00B1015F">
        <w:rPr>
          <w:sz w:val="24"/>
          <w:szCs w:val="24"/>
        </w:rPr>
        <w:t>Mirim</w:t>
      </w:r>
      <w:r w:rsidR="00064744" w:rsidRPr="00B1015F">
        <w:rPr>
          <w:i/>
          <w:sz w:val="24"/>
          <w:szCs w:val="24"/>
        </w:rPr>
        <w:t xml:space="preserve"> </w:t>
      </w:r>
      <w:r w:rsidR="00CC101C" w:rsidRPr="00542E24">
        <w:rPr>
          <w:sz w:val="24"/>
          <w:szCs w:val="24"/>
        </w:rPr>
        <w:t>LUCIANO SCHMITZ LUCIANO</w:t>
      </w:r>
      <w:r w:rsidR="00CC101C" w:rsidRPr="00CC101C">
        <w:rPr>
          <w:i/>
          <w:sz w:val="24"/>
          <w:szCs w:val="24"/>
        </w:rPr>
        <w:t xml:space="preserve"> </w:t>
      </w:r>
      <w:r w:rsidR="00CC101C" w:rsidRPr="00542E24">
        <w:rPr>
          <w:sz w:val="24"/>
          <w:szCs w:val="24"/>
        </w:rPr>
        <w:t>da Escola Estadual de Educação Básica Dr. José Maria de Castro</w:t>
      </w:r>
      <w:r w:rsidR="00CC101C" w:rsidRPr="00CC101C">
        <w:rPr>
          <w:i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5538BED7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72551A2D" w14:textId="5EB360E6" w:rsidR="00710625" w:rsidRDefault="00710625" w:rsidP="00710625">
      <w:pPr>
        <w:spacing w:before="200"/>
        <w:ind w:right="427"/>
        <w:rPr>
          <w:sz w:val="24"/>
          <w:szCs w:val="24"/>
        </w:rPr>
      </w:pPr>
      <w:r w:rsidRPr="00710625">
        <w:rPr>
          <w:sz w:val="24"/>
          <w:szCs w:val="24"/>
        </w:rPr>
        <w:t xml:space="preserve">Pois com visitação na cidade seria </w:t>
      </w:r>
      <w:r w:rsidRPr="00710625">
        <w:rPr>
          <w:sz w:val="24"/>
          <w:szCs w:val="24"/>
        </w:rPr>
        <w:t>útil</w:t>
      </w:r>
      <w:r w:rsidRPr="00710625">
        <w:rPr>
          <w:sz w:val="24"/>
          <w:szCs w:val="24"/>
        </w:rPr>
        <w:t xml:space="preserve"> para fins de orientação e indicação dos passeios e destinos como o Caminho das Topiarias.</w:t>
      </w:r>
    </w:p>
    <w:p w14:paraId="3AD2719F" w14:textId="2956645D" w:rsidR="00102E6A" w:rsidRDefault="00102E6A" w:rsidP="00CC101C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FE2883">
        <w:rPr>
          <w:rFonts w:eastAsia="Times New Roman"/>
          <w:b/>
          <w:sz w:val="24"/>
          <w:szCs w:val="24"/>
        </w:rPr>
        <w:t>06 de novembro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365DB4E8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43F20172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362E5219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311A984B" w14:textId="0381FF1B" w:rsidR="00542E24" w:rsidRDefault="00542E24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6D472B">
        <w:rPr>
          <w:rFonts w:eastAsia="Times New Roman"/>
          <w:b/>
          <w:sz w:val="24"/>
          <w:szCs w:val="24"/>
        </w:rPr>
        <w:t xml:space="preserve">LUCIANO SCHMITZ LUCIANO </w:t>
      </w:r>
    </w:p>
    <w:p w14:paraId="2A106133" w14:textId="3C0BF09D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>
        <w:rPr>
          <w:rFonts w:eastAsia="Times New Roman"/>
          <w:b/>
          <w:sz w:val="24"/>
          <w:szCs w:val="24"/>
        </w:rPr>
        <w:t xml:space="preserve"> 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09CD09" w14:textId="77777777" w:rsidR="00867163" w:rsidRDefault="00867163" w:rsidP="000D7FEB">
      <w:pPr>
        <w:spacing w:line="240" w:lineRule="auto"/>
      </w:pPr>
      <w:r>
        <w:separator/>
      </w:r>
    </w:p>
  </w:endnote>
  <w:endnote w:type="continuationSeparator" w:id="0">
    <w:p w14:paraId="02658B57" w14:textId="77777777" w:rsidR="00867163" w:rsidRDefault="00867163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63B8AE" w14:textId="77777777" w:rsidR="00867163" w:rsidRDefault="00867163" w:rsidP="000D7FEB">
      <w:pPr>
        <w:spacing w:line="240" w:lineRule="auto"/>
      </w:pPr>
      <w:r>
        <w:separator/>
      </w:r>
    </w:p>
  </w:footnote>
  <w:footnote w:type="continuationSeparator" w:id="0">
    <w:p w14:paraId="5BA41F7B" w14:textId="77777777" w:rsidR="00867163" w:rsidRDefault="00867163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EEEFA4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026C5CBE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2FDD91D8" wp14:editId="6230DFE9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122EA9BC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23325A6E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DC4033A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43BCBD09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3AACCA80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11E16E3D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30F00"/>
    <w:rsid w:val="00063256"/>
    <w:rsid w:val="00064744"/>
    <w:rsid w:val="000D7FEB"/>
    <w:rsid w:val="00102E6A"/>
    <w:rsid w:val="00113BA6"/>
    <w:rsid w:val="002B320A"/>
    <w:rsid w:val="00346509"/>
    <w:rsid w:val="00405CD4"/>
    <w:rsid w:val="004B37A1"/>
    <w:rsid w:val="00501FB7"/>
    <w:rsid w:val="00542E24"/>
    <w:rsid w:val="00664F5B"/>
    <w:rsid w:val="006D472B"/>
    <w:rsid w:val="00710625"/>
    <w:rsid w:val="00734605"/>
    <w:rsid w:val="007A3F2A"/>
    <w:rsid w:val="00812D81"/>
    <w:rsid w:val="008631DE"/>
    <w:rsid w:val="00867163"/>
    <w:rsid w:val="008A745B"/>
    <w:rsid w:val="00927ACA"/>
    <w:rsid w:val="009C30FD"/>
    <w:rsid w:val="00BC3998"/>
    <w:rsid w:val="00BF6436"/>
    <w:rsid w:val="00BF67B7"/>
    <w:rsid w:val="00C73FBE"/>
    <w:rsid w:val="00CC101C"/>
    <w:rsid w:val="00D12CFC"/>
    <w:rsid w:val="00D15751"/>
    <w:rsid w:val="00D33B9C"/>
    <w:rsid w:val="00D87A94"/>
    <w:rsid w:val="00E633F6"/>
    <w:rsid w:val="00FD79EB"/>
    <w:rsid w:val="00FE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A722C7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08E5AF-3E9E-464F-BE29-EC208152F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116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2</cp:revision>
  <cp:lastPrinted>2023-07-04T18:37:00Z</cp:lastPrinted>
  <dcterms:created xsi:type="dcterms:W3CDTF">2023-11-08T11:16:00Z</dcterms:created>
  <dcterms:modified xsi:type="dcterms:W3CDTF">2023-11-08T11:16:00Z</dcterms:modified>
</cp:coreProperties>
</file>