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DD185" w14:textId="31E6AE5C" w:rsidR="00102E6A" w:rsidRPr="002D4C64" w:rsidRDefault="00D1443F" w:rsidP="00102E6A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REQUERIMENTO</w:t>
      </w:r>
      <w:r w:rsidR="00102E6A" w:rsidRPr="002D4C64">
        <w:rPr>
          <w:b/>
          <w:sz w:val="40"/>
          <w:szCs w:val="40"/>
          <w:u w:val="single"/>
        </w:rPr>
        <w:t xml:space="preserve"> Nº</w:t>
      </w:r>
      <w:r w:rsidR="00903B81">
        <w:rPr>
          <w:b/>
          <w:sz w:val="40"/>
          <w:szCs w:val="40"/>
          <w:u w:val="single"/>
        </w:rPr>
        <w:t>0</w:t>
      </w:r>
      <w:r>
        <w:rPr>
          <w:b/>
          <w:sz w:val="40"/>
          <w:szCs w:val="40"/>
          <w:u w:val="single"/>
        </w:rPr>
        <w:t>04</w:t>
      </w:r>
      <w:r w:rsidR="00102E6A" w:rsidRPr="002D4C64">
        <w:rPr>
          <w:b/>
          <w:sz w:val="40"/>
          <w:szCs w:val="40"/>
          <w:u w:val="single"/>
        </w:rPr>
        <w:t>/2023.</w:t>
      </w:r>
    </w:p>
    <w:p w14:paraId="6CABABB6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01AE1BBE" w14:textId="79FD1399" w:rsidR="00903B81" w:rsidRPr="00D1443F" w:rsidRDefault="00903B81" w:rsidP="00903B81">
      <w:pPr>
        <w:spacing w:before="240" w:line="360" w:lineRule="auto"/>
        <w:ind w:firstLine="1134"/>
        <w:jc w:val="both"/>
        <w:rPr>
          <w:i/>
          <w:sz w:val="24"/>
          <w:szCs w:val="24"/>
        </w:rPr>
      </w:pPr>
      <w:r w:rsidRPr="003539AF">
        <w:rPr>
          <w:b/>
          <w:sz w:val="24"/>
          <w:szCs w:val="24"/>
        </w:rPr>
        <w:t xml:space="preserve">Ementa: </w:t>
      </w:r>
      <w:r w:rsidRPr="00D1443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Pr="00D1443F">
        <w:rPr>
          <w:i/>
          <w:sz w:val="24"/>
          <w:szCs w:val="24"/>
        </w:rPr>
        <w:t>Requer à Mesa Diretora, depois de discutido pelo Plenário e se aprovado for, que seja enviado ofício ao</w:t>
      </w:r>
      <w:r w:rsidR="00D1443F" w:rsidRPr="00D1443F">
        <w:rPr>
          <w:i/>
          <w:sz w:val="24"/>
          <w:szCs w:val="24"/>
        </w:rPr>
        <w:t xml:space="preserve"> Executivo Municipal,</w:t>
      </w:r>
      <w:bookmarkEnd w:id="0"/>
      <w:bookmarkEnd w:id="1"/>
      <w:r w:rsidR="00D1443F" w:rsidRPr="00D1443F">
        <w:rPr>
          <w:i/>
          <w:sz w:val="24"/>
          <w:szCs w:val="24"/>
        </w:rPr>
        <w:t xml:space="preserve"> solicitando </w:t>
      </w:r>
      <w:r w:rsidR="00D1443F" w:rsidRPr="00D1443F">
        <w:rPr>
          <w:i/>
          <w:sz w:val="24"/>
          <w:szCs w:val="24"/>
        </w:rPr>
        <w:t>i</w:t>
      </w:r>
      <w:r w:rsidR="00D1443F" w:rsidRPr="00D1443F">
        <w:rPr>
          <w:i/>
          <w:sz w:val="24"/>
          <w:szCs w:val="24"/>
        </w:rPr>
        <w:t>nformações sobre a castração de animais</w:t>
      </w:r>
      <w:r w:rsidRPr="00D1443F">
        <w:rPr>
          <w:i/>
          <w:sz w:val="24"/>
          <w:szCs w:val="24"/>
        </w:rPr>
        <w:t xml:space="preserve">.” </w:t>
      </w:r>
      <w:r w:rsidRPr="00D1443F">
        <w:rPr>
          <w:i/>
          <w:sz w:val="24"/>
          <w:szCs w:val="24"/>
          <w:highlight w:val="yellow"/>
        </w:rPr>
        <w:t xml:space="preserve">  </w:t>
      </w:r>
    </w:p>
    <w:p w14:paraId="0F6B0817" w14:textId="77777777" w:rsidR="00903B81" w:rsidRPr="003539AF" w:rsidRDefault="00903B81" w:rsidP="00903B81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Pr="003539AF">
        <w:rPr>
          <w:sz w:val="24"/>
          <w:szCs w:val="24"/>
        </w:rPr>
        <w:t xml:space="preserve"> Vereador</w:t>
      </w:r>
      <w:r>
        <w:rPr>
          <w:sz w:val="24"/>
          <w:szCs w:val="24"/>
        </w:rPr>
        <w:t xml:space="preserve">a </w:t>
      </w:r>
      <w:r w:rsidRPr="003539AF">
        <w:rPr>
          <w:sz w:val="24"/>
          <w:szCs w:val="24"/>
        </w:rPr>
        <w:t xml:space="preserve">Mirim, </w:t>
      </w:r>
      <w:bookmarkStart w:id="2" w:name="_Hlk144734520"/>
      <w:r w:rsidRPr="00DD1CC0">
        <w:rPr>
          <w:sz w:val="24"/>
          <w:szCs w:val="24"/>
        </w:rPr>
        <w:t>KATIUSSA GABRIELY BORN</w:t>
      </w:r>
      <w:r>
        <w:rPr>
          <w:sz w:val="24"/>
          <w:szCs w:val="24"/>
        </w:rPr>
        <w:t xml:space="preserve"> </w:t>
      </w:r>
      <w:bookmarkEnd w:id="2"/>
      <w:r>
        <w:rPr>
          <w:sz w:val="24"/>
          <w:szCs w:val="24"/>
        </w:rPr>
        <w:t>da Escola Municipal</w:t>
      </w:r>
      <w:r w:rsidRPr="00DD1CC0">
        <w:rPr>
          <w:sz w:val="24"/>
          <w:szCs w:val="24"/>
        </w:rPr>
        <w:t xml:space="preserve"> de Ensino Fundamental Leonel de Moura Brizola</w:t>
      </w:r>
      <w:r>
        <w:rPr>
          <w:sz w:val="24"/>
          <w:szCs w:val="24"/>
        </w:rPr>
        <w:t xml:space="preserve">,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18221973" w14:textId="77777777" w:rsidR="00903B81" w:rsidRPr="003539AF" w:rsidRDefault="00903B81" w:rsidP="00903B81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1ADD572E" w14:textId="38664997" w:rsidR="00D1443F" w:rsidRDefault="00D1443F" w:rsidP="00903B81">
      <w:pPr>
        <w:spacing w:before="200"/>
        <w:ind w:right="427"/>
        <w:jc w:val="center"/>
      </w:pPr>
      <w:r>
        <w:t>Saber mais sobre como anda a castração do nosso município</w:t>
      </w:r>
      <w:r>
        <w:t>.</w:t>
      </w:r>
    </w:p>
    <w:p w14:paraId="2FC73F77" w14:textId="3030F1DB" w:rsidR="00903B81" w:rsidRDefault="00903B81" w:rsidP="00903B81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D1443F">
        <w:rPr>
          <w:rFonts w:eastAsia="Times New Roman"/>
          <w:b/>
          <w:sz w:val="24"/>
          <w:szCs w:val="24"/>
        </w:rPr>
        <w:t>06 de 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09DA74B4" w14:textId="77777777" w:rsidR="00903B81" w:rsidRPr="003539AF" w:rsidRDefault="00903B81" w:rsidP="00903B81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1CBBC0E9" w14:textId="77777777" w:rsidR="00903B81" w:rsidRPr="003539AF" w:rsidRDefault="00903B81" w:rsidP="00903B81">
      <w:pPr>
        <w:ind w:right="427"/>
        <w:rPr>
          <w:rFonts w:eastAsia="Times New Roman"/>
          <w:b/>
          <w:sz w:val="24"/>
          <w:szCs w:val="24"/>
        </w:rPr>
      </w:pPr>
    </w:p>
    <w:p w14:paraId="69E461DD" w14:textId="77777777" w:rsidR="00903B81" w:rsidRPr="003539AF" w:rsidRDefault="00903B81" w:rsidP="00903B81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798B5677" w14:textId="77777777" w:rsidR="00903B81" w:rsidRDefault="00903B81" w:rsidP="00903B81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DD1CC0">
        <w:rPr>
          <w:rFonts w:eastAsia="Times New Roman"/>
          <w:b/>
          <w:sz w:val="24"/>
          <w:szCs w:val="24"/>
        </w:rPr>
        <w:t>KATIUSSA GABRIELY BORN</w:t>
      </w:r>
    </w:p>
    <w:p w14:paraId="718104BE" w14:textId="77777777" w:rsidR="00903B81" w:rsidRPr="00102E6A" w:rsidRDefault="00903B81" w:rsidP="00903B81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>
        <w:rPr>
          <w:rFonts w:eastAsia="Times New Roman"/>
          <w:b/>
          <w:sz w:val="24"/>
          <w:szCs w:val="24"/>
        </w:rPr>
        <w:t>a Mirim</w:t>
      </w:r>
    </w:p>
    <w:p w14:paraId="1A0EE54F" w14:textId="77BF51B2" w:rsidR="000D7FEB" w:rsidRPr="00102E6A" w:rsidRDefault="000D7FEB" w:rsidP="00903B81">
      <w:pPr>
        <w:spacing w:before="240" w:line="360" w:lineRule="auto"/>
        <w:ind w:firstLine="1134"/>
        <w:jc w:val="both"/>
        <w:rPr>
          <w:rFonts w:eastAsia="Times New Roman"/>
          <w:b/>
          <w:sz w:val="24"/>
          <w:szCs w:val="24"/>
        </w:rPr>
      </w:pP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9A9464" w14:textId="77777777" w:rsidR="004D07F1" w:rsidRDefault="004D07F1" w:rsidP="000D7FEB">
      <w:pPr>
        <w:spacing w:line="240" w:lineRule="auto"/>
      </w:pPr>
      <w:r>
        <w:separator/>
      </w:r>
    </w:p>
  </w:endnote>
  <w:endnote w:type="continuationSeparator" w:id="0">
    <w:p w14:paraId="24FB534C" w14:textId="77777777" w:rsidR="004D07F1" w:rsidRDefault="004D07F1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FB89ED" w14:textId="77777777" w:rsidR="004D07F1" w:rsidRDefault="004D07F1" w:rsidP="000D7FEB">
      <w:pPr>
        <w:spacing w:line="240" w:lineRule="auto"/>
      </w:pPr>
      <w:r>
        <w:separator/>
      </w:r>
    </w:p>
  </w:footnote>
  <w:footnote w:type="continuationSeparator" w:id="0">
    <w:p w14:paraId="4CFDB0D3" w14:textId="77777777" w:rsidR="004D07F1" w:rsidRDefault="004D07F1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DED72E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15F1B7D6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58E798BE" wp14:editId="47DB94E7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75264217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 xml:space="preserve">Câmara Municipal de Vereadores de Victor </w:t>
    </w:r>
    <w:proofErr w:type="spellStart"/>
    <w:r w:rsidRPr="0035717C">
      <w:rPr>
        <w:rFonts w:ascii="Times New Roman" w:hAnsi="Times New Roman" w:cs="Times New Roman"/>
        <w:b/>
        <w:sz w:val="28"/>
        <w:szCs w:val="28"/>
      </w:rPr>
      <w:t>Graeff</w:t>
    </w:r>
    <w:proofErr w:type="spellEnd"/>
  </w:p>
  <w:p w14:paraId="57C252C8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Rua </w:t>
    </w:r>
    <w:proofErr w:type="spellStart"/>
    <w:r>
      <w:rPr>
        <w:rFonts w:ascii="Times New Roman" w:hAnsi="Times New Roman" w:cs="Times New Roman"/>
      </w:rPr>
      <w:t>Fridholdo</w:t>
    </w:r>
    <w:proofErr w:type="spellEnd"/>
    <w:r>
      <w:rPr>
        <w:rFonts w:ascii="Times New Roman" w:hAnsi="Times New Roman" w:cs="Times New Roman"/>
      </w:rPr>
      <w:t xml:space="preserve">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4EEA82F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2B6F1A2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F60B68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5C4761B6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346509"/>
    <w:rsid w:val="00444B8A"/>
    <w:rsid w:val="004B37A1"/>
    <w:rsid w:val="004D07F1"/>
    <w:rsid w:val="004D636C"/>
    <w:rsid w:val="00501FB7"/>
    <w:rsid w:val="00664F5B"/>
    <w:rsid w:val="00734605"/>
    <w:rsid w:val="008631DE"/>
    <w:rsid w:val="008A745B"/>
    <w:rsid w:val="00903B81"/>
    <w:rsid w:val="009C30FD"/>
    <w:rsid w:val="00BC3998"/>
    <w:rsid w:val="00BF6436"/>
    <w:rsid w:val="00BF67B7"/>
    <w:rsid w:val="00C73FBE"/>
    <w:rsid w:val="00D12CFC"/>
    <w:rsid w:val="00D1443F"/>
    <w:rsid w:val="00D87A94"/>
    <w:rsid w:val="00E24762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782ABD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2C8F5-996A-4AE7-9996-8DB374EDC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5</TotalTime>
  <Pages>1</Pages>
  <Words>103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2023-09-04T18:44:00Z</cp:lastPrinted>
  <dcterms:created xsi:type="dcterms:W3CDTF">2023-11-08T12:01:00Z</dcterms:created>
  <dcterms:modified xsi:type="dcterms:W3CDTF">2023-11-08T12:01:00Z</dcterms:modified>
</cp:coreProperties>
</file>