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ED0BDA">
        <w:rPr>
          <w:rFonts w:ascii="Times New Roman" w:hAnsi="Times New Roman"/>
          <w:color w:val="000000"/>
          <w:szCs w:val="24"/>
        </w:rPr>
        <w:t>02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tabs>
          <w:tab w:val="left" w:pos="2630"/>
        </w:tabs>
        <w:rPr>
          <w:rFonts w:ascii="Times New Roman" w:hAnsi="Times New Roman"/>
          <w:color w:val="000000"/>
          <w:szCs w:val="24"/>
        </w:rPr>
      </w:pP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DC01CD" w:rsidRDefault="00F357E8" w:rsidP="002B5261">
      <w:pPr>
        <w:rPr>
          <w:color w:val="000000"/>
        </w:rPr>
      </w:pPr>
    </w:p>
    <w:p w:rsidR="00F357E8" w:rsidRPr="00F057DD" w:rsidRDefault="00F357E8" w:rsidP="00101FCE">
      <w:pPr>
        <w:ind w:right="401"/>
        <w:jc w:val="both"/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ED0BDA">
        <w:rPr>
          <w:color w:val="000000"/>
        </w:rPr>
        <w:t>sete</w:t>
      </w:r>
      <w:r w:rsidRPr="00DC01CD">
        <w:rPr>
          <w:color w:val="000000"/>
        </w:rPr>
        <w:t xml:space="preserve"> dias do mês de </w:t>
      </w:r>
      <w:r w:rsidR="00ED0BDA">
        <w:rPr>
          <w:color w:val="000000"/>
        </w:rPr>
        <w:t>fevereiro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 xml:space="preserve">, reuniram-se em SESSÃO </w:t>
      </w:r>
      <w:r>
        <w:rPr>
          <w:color w:val="000000"/>
        </w:rPr>
        <w:t>EXTRA</w:t>
      </w:r>
      <w:r w:rsidRPr="00DC01CD">
        <w:rPr>
          <w:color w:val="000000"/>
        </w:rPr>
        <w:t>ORDINÁRIA DA CÂMARA MUNICIPA</w:t>
      </w:r>
      <w:r>
        <w:rPr>
          <w:color w:val="000000"/>
        </w:rPr>
        <w:t xml:space="preserve">L DE VEREADORES DE GUAPORÉ, às </w:t>
      </w:r>
      <w:r w:rsidR="00724387">
        <w:rPr>
          <w:color w:val="000000"/>
        </w:rPr>
        <w:t>19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 xml:space="preserve">os vereadores Adílio Antônio Pasini, Antonio José </w:t>
      </w:r>
      <w:proofErr w:type="spellStart"/>
      <w:r w:rsidR="007D1D47" w:rsidRPr="007D1D47">
        <w:rPr>
          <w:color w:val="000000"/>
        </w:rPr>
        <w:t>Pandolfo</w:t>
      </w:r>
      <w:proofErr w:type="spellEnd"/>
      <w:r w:rsidR="007D1D47" w:rsidRPr="007D1D47">
        <w:rPr>
          <w:color w:val="000000"/>
        </w:rPr>
        <w:t xml:space="preserve">, </w:t>
      </w:r>
      <w:r w:rsidR="00101FCE">
        <w:rPr>
          <w:color w:val="000000"/>
        </w:rPr>
        <w:t xml:space="preserve">Diego </w:t>
      </w:r>
      <w:proofErr w:type="spellStart"/>
      <w:r w:rsidR="00101FCE">
        <w:rPr>
          <w:color w:val="000000"/>
        </w:rPr>
        <w:t>Nodari</w:t>
      </w:r>
      <w:proofErr w:type="spellEnd"/>
      <w:r w:rsidR="00101FCE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>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 xml:space="preserve">, Rodrigo De Marco, Ronaldo Jair Donida, Valcir Antonio Fanton e Valter Luis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 xml:space="preserve">Extraordinária”. </w:t>
      </w:r>
      <w:r w:rsidRPr="00A45FDE">
        <w:rPr>
          <w:b/>
          <w:color w:val="000000"/>
          <w:u w:val="single"/>
        </w:rPr>
        <w:t>ORDEM DO DIA:</w:t>
      </w:r>
      <w:r w:rsidR="00F057DD">
        <w:rPr>
          <w:b/>
        </w:rPr>
        <w:t xml:space="preserve"> </w:t>
      </w:r>
      <w:r w:rsidR="00ED0BDA" w:rsidRPr="00F92764">
        <w:rPr>
          <w:b/>
        </w:rPr>
        <w:t>PROJETO DE LEI Nº 08/2019, DE 1º DE FEVEREIRO DE 2019</w:t>
      </w:r>
      <w:r w:rsidR="00ED0BDA">
        <w:t>, QUE</w:t>
      </w:r>
      <w:r w:rsidR="00ED0BDA" w:rsidRPr="00F92764">
        <w:t xml:space="preserve"> </w:t>
      </w:r>
      <w:r w:rsidR="00ED0BDA">
        <w:t xml:space="preserve">AUTORIZA A </w:t>
      </w:r>
      <w:r w:rsidR="00ED0BDA" w:rsidRPr="00F92764">
        <w:t>ABERTURA DE CRÉDITO ESPECIAL E DÁ OUTRAS PROVIDÊNCIAS.</w:t>
      </w:r>
      <w:r w:rsidR="00ED0BDA">
        <w:t xml:space="preserve"> </w:t>
      </w:r>
      <w:r w:rsidR="00ED0BDA">
        <w:rPr>
          <w:b/>
        </w:rPr>
        <w:t>Aprovado por unanimidade dos presentes.</w:t>
      </w:r>
      <w:r w:rsidR="00ED0BDA">
        <w:t xml:space="preserve"> </w:t>
      </w:r>
      <w:r w:rsidR="00ED0BDA" w:rsidRPr="00F92764">
        <w:rPr>
          <w:b/>
        </w:rPr>
        <w:t>PROJETO DE LEI Nº 09/2019, DE 1º DE FEVEREIRO DE 2019</w:t>
      </w:r>
      <w:r w:rsidR="00ED0BDA">
        <w:t>, QUE</w:t>
      </w:r>
      <w:r w:rsidR="00ED0BDA" w:rsidRPr="00F92764">
        <w:t xml:space="preserve"> A</w:t>
      </w:r>
      <w:r w:rsidR="00ED0BDA">
        <w:t xml:space="preserve">UTORIZA A </w:t>
      </w:r>
      <w:r w:rsidR="00ED0BDA" w:rsidRPr="00F92764">
        <w:t>CELEBRAÇÃO DE TERMO DE FO</w:t>
      </w:r>
      <w:r w:rsidR="00ED0BDA">
        <w:t xml:space="preserve">MENTO COM ORGANIZAÇÃO SOCIAL DA </w:t>
      </w:r>
      <w:r w:rsidR="00ED0BDA" w:rsidRPr="00F92764">
        <w:t>SOCIEDADE CIVIL DENOMINADA ASSOC</w:t>
      </w:r>
      <w:r w:rsidR="00ED0BDA">
        <w:t xml:space="preserve">IAÇÃO AMIGOS DE SANTA RITA E DÁ </w:t>
      </w:r>
      <w:r w:rsidR="00ED0BDA" w:rsidRPr="00F92764">
        <w:t>OUTRAS PROVIDÊNCIAS</w:t>
      </w:r>
      <w:r w:rsidR="00ED0BDA">
        <w:rPr>
          <w:sz w:val="20"/>
          <w:szCs w:val="20"/>
        </w:rPr>
        <w:t xml:space="preserve">. </w:t>
      </w:r>
      <w:r w:rsidR="00ED0BDA">
        <w:rPr>
          <w:b/>
        </w:rPr>
        <w:t>Aprovado por unanimidade dos presentes.</w:t>
      </w:r>
      <w:r w:rsidR="00ED0BDA">
        <w:t xml:space="preserve">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F057DD" w:rsidRPr="00F057DD">
        <w:rPr>
          <w:b/>
          <w:color w:val="000000"/>
        </w:rPr>
        <w:t xml:space="preserve"> </w:t>
      </w:r>
      <w:r w:rsidR="00B52A9F" w:rsidRPr="00B52A9F">
        <w:rPr>
          <w:b/>
          <w:color w:val="000000"/>
        </w:rPr>
        <w:t xml:space="preserve">RODRIGO DE MARCO: </w:t>
      </w:r>
      <w:r w:rsidR="00B52A9F" w:rsidRPr="00160E27">
        <w:rPr>
          <w:color w:val="000000"/>
        </w:rPr>
        <w:t>Saudou a todos os presentes.</w:t>
      </w:r>
      <w:r w:rsidR="00D412C7">
        <w:rPr>
          <w:color w:val="000000"/>
        </w:rPr>
        <w:t xml:space="preserve"> Pediu a votação dos projetos em bloco, devido ao acordo firmado.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>no dia 11</w:t>
      </w:r>
      <w:r w:rsidR="00F057DD">
        <w:rPr>
          <w:color w:val="000000"/>
        </w:rPr>
        <w:t xml:space="preserve"> de março</w:t>
      </w:r>
      <w:r w:rsidR="0093266E" w:rsidRPr="0093266E">
        <w:rPr>
          <w:color w:val="000000"/>
        </w:rPr>
        <w:t>, às 19h00min,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F357E8" w:rsidRDefault="00F357E8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3266E" w:rsidRDefault="0093266E" w:rsidP="00DB7D8B">
      <w:pPr>
        <w:jc w:val="center"/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87492B" w:rsidRDefault="0087492B" w:rsidP="0087492B">
      <w:pPr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 xml:space="preserve">Homero L. </w:t>
      </w:r>
      <w:proofErr w:type="spellStart"/>
      <w:r w:rsidRPr="0087492B">
        <w:rPr>
          <w:color w:val="000000"/>
        </w:rPr>
        <w:t>Marcolina</w:t>
      </w:r>
      <w:proofErr w:type="spellEnd"/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</w:t>
      </w:r>
      <w:proofErr w:type="spellStart"/>
      <w:r w:rsidR="0093266E" w:rsidRPr="0087492B">
        <w:rPr>
          <w:color w:val="000000"/>
        </w:rPr>
        <w:t>Bordin</w:t>
      </w:r>
      <w:proofErr w:type="spellEnd"/>
      <w:r w:rsidR="005771CE" w:rsidRPr="0087492B">
        <w:rPr>
          <w:color w:val="000000"/>
        </w:rPr>
        <w:t xml:space="preserve">               </w:t>
      </w:r>
      <w:proofErr w:type="spellStart"/>
      <w:r w:rsidRPr="0087492B">
        <w:rPr>
          <w:color w:val="000000"/>
        </w:rPr>
        <w:t>Moustafh</w:t>
      </w:r>
      <w:proofErr w:type="spellEnd"/>
      <w:r w:rsidRPr="0087492B">
        <w:rPr>
          <w:color w:val="000000"/>
        </w:rPr>
        <w:t xml:space="preserve"> R. S. </w:t>
      </w:r>
      <w:proofErr w:type="spellStart"/>
      <w:proofErr w:type="gramStart"/>
      <w:r w:rsidRPr="0087492B">
        <w:rPr>
          <w:color w:val="000000"/>
        </w:rPr>
        <w:t>Mahmmud</w:t>
      </w:r>
      <w:proofErr w:type="spellEnd"/>
      <w:proofErr w:type="gramEnd"/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C24" w:rsidRDefault="003E2C24">
      <w:r>
        <w:separator/>
      </w:r>
    </w:p>
  </w:endnote>
  <w:endnote w:type="continuationSeparator" w:id="0">
    <w:p w:rsidR="003E2C24" w:rsidRDefault="003E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C499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C24" w:rsidRDefault="003E2C24">
      <w:r>
        <w:separator/>
      </w:r>
    </w:p>
  </w:footnote>
  <w:footnote w:type="continuationSeparator" w:id="0">
    <w:p w:rsidR="003E2C24" w:rsidRDefault="003E2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qZbnEdUNLwtvpL4wxrktIZQsDoQ=" w:salt="SOEzkWtP5jPlU1G9FtWl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996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510"/>
    <w:rsid w:val="003C0630"/>
    <w:rsid w:val="003C0B23"/>
    <w:rsid w:val="003C0EA8"/>
    <w:rsid w:val="003C1048"/>
    <w:rsid w:val="003C14CD"/>
    <w:rsid w:val="003C17FA"/>
    <w:rsid w:val="003C1851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C24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2FC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E4A"/>
    <w:rsid w:val="009640BB"/>
    <w:rsid w:val="009645C7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FF1"/>
    <w:rsid w:val="009E039A"/>
    <w:rsid w:val="009E0629"/>
    <w:rsid w:val="009E0EBB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BB4"/>
    <w:rsid w:val="00B66C65"/>
    <w:rsid w:val="00B66CA9"/>
    <w:rsid w:val="00B66D2B"/>
    <w:rsid w:val="00B66E4E"/>
    <w:rsid w:val="00B66ECA"/>
    <w:rsid w:val="00B66EDF"/>
    <w:rsid w:val="00B670DB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3</TotalTime>
  <Pages>1</Pages>
  <Words>306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5</cp:revision>
  <cp:lastPrinted>2019-03-08T17:09:00Z</cp:lastPrinted>
  <dcterms:created xsi:type="dcterms:W3CDTF">2019-02-12T13:12:00Z</dcterms:created>
  <dcterms:modified xsi:type="dcterms:W3CDTF">2019-03-08T17:09:00Z</dcterms:modified>
  <cp:contentStatus/>
</cp:coreProperties>
</file>